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21564" w:type="dxa"/>
        <w:tblInd w:w="10" w:type="dxa"/>
        <w:tblLook w:val="04A0" w:firstRow="1" w:lastRow="0" w:firstColumn="1" w:lastColumn="0" w:noHBand="0" w:noVBand="1"/>
      </w:tblPr>
      <w:tblGrid>
        <w:gridCol w:w="3081"/>
        <w:gridCol w:w="3081"/>
        <w:gridCol w:w="3081"/>
        <w:gridCol w:w="3080"/>
        <w:gridCol w:w="3080"/>
        <w:gridCol w:w="3080"/>
        <w:gridCol w:w="3081"/>
      </w:tblGrid>
      <w:tr w:rsidR="003A1BA5" w14:paraId="614496BF" w14:textId="77777777" w:rsidTr="00B30D0B">
        <w:trPr>
          <w:trHeight w:val="2061"/>
        </w:trPr>
        <w:tc>
          <w:tcPr>
            <w:tcW w:w="3081" w:type="dxa"/>
            <w:tcBorders>
              <w:top w:val="nil"/>
              <w:left w:val="nil"/>
              <w:right w:val="nil"/>
            </w:tcBorders>
          </w:tcPr>
          <w:p w14:paraId="4171E07E" w14:textId="77777777" w:rsidR="003A1BA5" w:rsidRPr="003A1BA5" w:rsidRDefault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1" w:type="dxa"/>
            <w:tcBorders>
              <w:top w:val="nil"/>
              <w:left w:val="nil"/>
              <w:right w:val="nil"/>
            </w:tcBorders>
          </w:tcPr>
          <w:p w14:paraId="48BE21FB" w14:textId="71172DF9" w:rsidR="003A1BA5" w:rsidRPr="003A1BA5" w:rsidRDefault="00B30D0B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>
              <w:rPr>
                <w:rFonts w:ascii="Gill Sans MT" w:hAnsi="Gill Sans MT"/>
                <w:b w:val="0"/>
                <w:i/>
                <w:noProof/>
                <w:color w:val="A6A6A6" w:themeColor="background1" w:themeShade="A6"/>
                <w:sz w:val="18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04640" behindDoc="0" locked="0" layoutInCell="1" allowOverlap="1" wp14:anchorId="5C01955E" wp14:editId="6A8469C8">
                      <wp:simplePos x="0" y="0"/>
                      <wp:positionH relativeFrom="column">
                        <wp:posOffset>-2043167</wp:posOffset>
                      </wp:positionH>
                      <wp:positionV relativeFrom="paragraph">
                        <wp:posOffset>-61332</wp:posOffset>
                      </wp:positionV>
                      <wp:extent cx="5822205" cy="1334814"/>
                      <wp:effectExtent l="0" t="0" r="0" b="1778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205" cy="13348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CB3AF" w14:textId="77777777" w:rsidR="00D4271E" w:rsidRPr="00B30D0B" w:rsidRDefault="00D4271E" w:rsidP="00D4271E">
                                  <w:pPr>
                                    <w:pStyle w:val="TableParagraph"/>
                                    <w:ind w:left="-142" w:right="-123"/>
                                    <w:jc w:val="center"/>
                                    <w:rPr>
                                      <w:rFonts w:ascii="Trebuchet MS" w:hAnsi="Trebuchet MS"/>
                                      <w:i/>
                                      <w:color w:val="A6A6A6" w:themeColor="background1" w:themeShade="A6"/>
                                      <w:sz w:val="200"/>
                                      <w:szCs w:val="88"/>
                                    </w:rPr>
                                  </w:pPr>
                                  <w:r w:rsidRPr="00B30D0B">
                                    <w:rPr>
                                      <w:rFonts w:ascii="Gill Sans MT" w:hAnsi="Gill Sans MT"/>
                                      <w:b/>
                                      <w:sz w:val="72"/>
                                    </w:rPr>
                                    <w:t>40 DAYS OF GEOGRAPHY REVISION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C0195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7" o:spid="_x0000_s1026" type="#_x0000_t202" style="position:absolute;margin-left:-160.9pt;margin-top:-4.85pt;width:458.45pt;height:105.1pt;z-index: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" filled="f" stroked="f">
                      <v:textbox inset="2mm,0,2mm,0">
                        <w:txbxContent>
                          <w:p w14:paraId="1E1CB3AF" w14:textId="77777777" w:rsidR="00D4271E" w:rsidRPr="00B30D0B" w:rsidRDefault="00D4271E" w:rsidP="00D4271E">
                            <w:pPr>
                              <w:pStyle w:val="TableParagraph"/>
                              <w:ind w:left="-142" w:right="-123"/>
                              <w:jc w:val="center"/>
                              <w:rPr>
                                <w:rFonts w:ascii="Trebuchet MS" w:hAnsi="Trebuchet MS"/>
                                <w:i/>
                                <w:color w:val="A6A6A6" w:themeColor="background1" w:themeShade="A6"/>
                                <w:sz w:val="200"/>
                                <w:szCs w:val="88"/>
                              </w:rPr>
                            </w:pPr>
                            <w:r w:rsidRPr="00B30D0B">
                              <w:rPr>
                                <w:rFonts w:ascii="Gill Sans MT" w:hAnsi="Gill Sans MT"/>
                                <w:b/>
                                <w:sz w:val="72"/>
                              </w:rPr>
                              <w:t>40 DAYS OF GEOGRAPHY REVISION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1" w:type="dxa"/>
            <w:tcBorders>
              <w:top w:val="nil"/>
              <w:left w:val="nil"/>
              <w:right w:val="single" w:sz="4" w:space="0" w:color="auto"/>
            </w:tcBorders>
          </w:tcPr>
          <w:p w14:paraId="412A7CB7" w14:textId="77777777" w:rsidR="003A1BA5" w:rsidRPr="003A1BA5" w:rsidRDefault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</w:tcBorders>
          </w:tcPr>
          <w:p w14:paraId="15FF4CDA" w14:textId="16FD79A3" w:rsidR="003A1BA5" w:rsidRPr="00B30D0B" w:rsidRDefault="00707866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4"/>
              </w:rPr>
            </w:pPr>
            <w:r w:rsidRPr="001351E8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456512" behindDoc="0" locked="0" layoutInCell="1" allowOverlap="1" wp14:anchorId="5D16B147" wp14:editId="79CABD8F">
                      <wp:simplePos x="0" y="0"/>
                      <wp:positionH relativeFrom="column">
                        <wp:posOffset>-34235</wp:posOffset>
                      </wp:positionH>
                      <wp:positionV relativeFrom="paragraph">
                        <wp:posOffset>175288</wp:posOffset>
                      </wp:positionV>
                      <wp:extent cx="1868170" cy="1095789"/>
                      <wp:effectExtent l="0" t="0" r="0" b="9525"/>
                      <wp:wrapNone/>
                      <wp:docPr id="2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70" cy="1095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A6D30F" w14:textId="77777777" w:rsidR="00CE7B6C" w:rsidRPr="00707866" w:rsidRDefault="006E04EA" w:rsidP="00CE7B6C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2C6AB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GLACIATION</w:t>
                                  </w:r>
                                  <w:r w:rsidRPr="00707866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707866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br/>
                                    <w:t xml:space="preserve">Explain </w:t>
                                  </w:r>
                                  <w:r w:rsidRPr="00707866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>the formation of one erosional landform and one depositional landform. You may wish to use an annotated diagram or diagrams.</w:t>
                                  </w:r>
                                  <w:r w:rsidRPr="00707866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  <w:r w:rsidR="006F3735" w:rsidRPr="00707866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707866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(7</w:t>
                                  </w:r>
                                  <w:r w:rsidR="00CE7B6C" w:rsidRPr="00707866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 xml:space="preserve"> MARKS</w:t>
                                  </w:r>
                                  <w:r w:rsidRPr="00707866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16B147" id="Text Box 2" o:spid="_x0000_s1027" type="#_x0000_t202" style="position:absolute;margin-left:-2.7pt;margin-top:13.8pt;width:147.1pt;height:86.3pt;z-index: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EuuQ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" filled="f" stroked="f">
                      <v:textbox>
                        <w:txbxContent>
                          <w:p w14:paraId="27A6D30F" w14:textId="77777777" w:rsidR="00CE7B6C" w:rsidRPr="00707866" w:rsidRDefault="006E04EA" w:rsidP="00CE7B6C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2C6AB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GLACIATION</w:t>
                            </w:r>
                            <w:r w:rsidRPr="00707866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707866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br/>
                              <w:t xml:space="preserve">Explain </w:t>
                            </w:r>
                            <w:r w:rsidRPr="00707866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>the formation of one erosional landform and one depositional landform. You may wish to use an annotated diagram or diagrams.</w:t>
                            </w:r>
                            <w:r w:rsidRPr="00707866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="006F3735" w:rsidRPr="00707866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Pr="00707866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(7</w:t>
                            </w:r>
                            <w:r w:rsidR="00CE7B6C" w:rsidRPr="00707866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MARKS</w:t>
                            </w:r>
                            <w:r w:rsidRPr="00707866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THURS 22 MARCH</w:t>
            </w:r>
          </w:p>
          <w:p w14:paraId="7E340EE6" w14:textId="4A993739" w:rsidR="003A1BA5" w:rsidRDefault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2E2C873D" w14:textId="31DE4D38" w:rsidR="003A1BA5" w:rsidRDefault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7D4D0865" w14:textId="502D6C0E" w:rsidR="003A1BA5" w:rsidRDefault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0F4817B6" w14:textId="590E295C" w:rsidR="003A1BA5" w:rsidRDefault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5BC24EE6" w14:textId="15300E20" w:rsidR="003A1BA5" w:rsidRPr="003A1BA5" w:rsidRDefault="002C6ABD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5F09F0">
              <w:rPr>
                <w:noProof/>
                <w:lang w:val="en-GB" w:eastAsia="en-GB"/>
              </w:rPr>
              <w:drawing>
                <wp:anchor distT="0" distB="0" distL="114300" distR="114300" simplePos="0" relativeHeight="251868160" behindDoc="1" locked="0" layoutInCell="1" allowOverlap="1" wp14:anchorId="30DD7CC5" wp14:editId="78599918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146685</wp:posOffset>
                  </wp:positionV>
                  <wp:extent cx="360000" cy="360000"/>
                  <wp:effectExtent l="0" t="0" r="2540" b="254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0" w:type="dxa"/>
          </w:tcPr>
          <w:p w14:paraId="4859A6B8" w14:textId="77777777" w:rsidR="003A1BA5" w:rsidRPr="003A1BA5" w:rsidRDefault="00E022D3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461632" behindDoc="0" locked="0" layoutInCell="1" allowOverlap="1" wp14:anchorId="55E1B8B6" wp14:editId="5D0182BE">
                      <wp:simplePos x="0" y="0"/>
                      <wp:positionH relativeFrom="column">
                        <wp:posOffset>-41965</wp:posOffset>
                      </wp:positionH>
                      <wp:positionV relativeFrom="paragraph">
                        <wp:posOffset>183238</wp:posOffset>
                      </wp:positionV>
                      <wp:extent cx="1884459" cy="1105231"/>
                      <wp:effectExtent l="0" t="0" r="0" b="0"/>
                      <wp:wrapNone/>
                      <wp:docPr id="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459" cy="11052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0FDF72" w14:textId="66A55373" w:rsidR="006E04EA" w:rsidRPr="0064562C" w:rsidRDefault="004075AF" w:rsidP="006E04EA">
                                  <w:pPr>
                                    <w:ind w:right="-123"/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Population</w:t>
                                  </w:r>
                                </w:p>
                                <w:p w14:paraId="4FFBF254" w14:textId="23616559" w:rsidR="006E04EA" w:rsidRPr="0064562C" w:rsidRDefault="00707866" w:rsidP="00707866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a) 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With reference to a migration flow you have studied: 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>explain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 the push and pull factors for this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t>migration;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(4 MARKS)</w:t>
                                  </w:r>
                                </w:p>
                                <w:p w14:paraId="0F8C5929" w14:textId="1CE21278" w:rsidR="00CE7B6C" w:rsidRPr="0064562C" w:rsidRDefault="00707866" w:rsidP="00707866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color w:val="00B050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b) 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>Discuss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 the impacts of this migration on either the donor or the receiving country. </w:t>
                                  </w:r>
                                  <w:r w:rsidR="006E04EA"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(3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E1B8B6" id="_x0000_s1028" type="#_x0000_t202" style="position:absolute;margin-left:-3.3pt;margin-top:14.45pt;width:148.4pt;height:87.05pt;z-index: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Ac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" filled="f" stroked="f">
                      <v:textbox>
                        <w:txbxContent>
                          <w:p w14:paraId="640FDF72" w14:textId="66A55373" w:rsidR="006E04EA" w:rsidRPr="0064562C" w:rsidRDefault="004075AF" w:rsidP="006E04EA">
                            <w:pPr>
                              <w:ind w:right="-123"/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Population</w:t>
                            </w:r>
                          </w:p>
                          <w:p w14:paraId="4FFBF254" w14:textId="23616559" w:rsidR="006E04EA" w:rsidRPr="0064562C" w:rsidRDefault="00707866" w:rsidP="00707866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t xml:space="preserve">a) </w:t>
                            </w:r>
                            <w:r w:rsidR="006E04EA" w:rsidRPr="0064562C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t xml:space="preserve">With reference to a migration flow you have studied: </w:t>
                            </w:r>
                            <w:r w:rsidR="006E04EA" w:rsidRPr="0064562C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>explain</w:t>
                            </w:r>
                            <w:r w:rsidR="006E04EA" w:rsidRPr="0064562C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t xml:space="preserve"> the push and pull factors for this</w:t>
                            </w:r>
                            <w:r w:rsidR="006E04EA" w:rsidRPr="0064562C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E04EA" w:rsidRPr="0064562C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t>migration;</w:t>
                            </w:r>
                            <w:r w:rsidR="006E04EA" w:rsidRPr="0064562C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E04EA"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(4 MARKS)</w:t>
                            </w:r>
                          </w:p>
                          <w:p w14:paraId="0F8C5929" w14:textId="1CE21278" w:rsidR="00CE7B6C" w:rsidRPr="0064562C" w:rsidRDefault="00707866" w:rsidP="00707866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color w:val="00B050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 xml:space="preserve">b) </w:t>
                            </w:r>
                            <w:r w:rsidR="006E04EA" w:rsidRPr="0064562C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>Discuss</w:t>
                            </w:r>
                            <w:r w:rsidR="006E04EA" w:rsidRPr="0064562C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t xml:space="preserve"> the impacts of this migration on either the donor or the receiving country. </w:t>
                            </w:r>
                            <w:r w:rsidR="006E04EA"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(3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FRI 23 MARCH</w:t>
            </w:r>
          </w:p>
        </w:tc>
        <w:tc>
          <w:tcPr>
            <w:tcW w:w="3080" w:type="dxa"/>
          </w:tcPr>
          <w:p w14:paraId="325DC087" w14:textId="77777777" w:rsidR="003A1BA5" w:rsidRPr="003A1BA5" w:rsidRDefault="00E022D3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468800" behindDoc="0" locked="0" layoutInCell="1" allowOverlap="1" wp14:anchorId="4B39239A" wp14:editId="61B4B8EF">
                      <wp:simplePos x="0" y="0"/>
                      <wp:positionH relativeFrom="column">
                        <wp:posOffset>-25842</wp:posOffset>
                      </wp:positionH>
                      <wp:positionV relativeFrom="paragraph">
                        <wp:posOffset>191190</wp:posOffset>
                      </wp:positionV>
                      <wp:extent cx="1868557" cy="1079473"/>
                      <wp:effectExtent l="0" t="0" r="0" b="6985"/>
                      <wp:wrapNone/>
                      <wp:docPr id="2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557" cy="1079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3B0F12" w14:textId="77777777" w:rsidR="00074317" w:rsidRPr="00983C30" w:rsidRDefault="00074317" w:rsidP="00074317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</w:pP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RBM</w:t>
                                  </w:r>
                                </w:p>
                                <w:p w14:paraId="2161D332" w14:textId="77777777" w:rsidR="00983C30" w:rsidRDefault="00074317" w:rsidP="00074317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5"/>
                                    </w:rPr>
                                  </w:pP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5"/>
                                    </w:rPr>
                                    <w:t xml:space="preserve">Explain 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5"/>
                                    </w:rPr>
                                    <w:t>the physical factors that need to be considered when selecting a site for a dam and its associated reservoir.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14:paraId="52BE1422" w14:textId="6D278D3A" w:rsidR="00CE7B6C" w:rsidRPr="00983C30" w:rsidRDefault="00074317" w:rsidP="00074317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5"/>
                                    </w:rPr>
                                  </w:pP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</w:t>
                                  </w:r>
                                  <w:r w:rsidR="00CE7B6C"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4 MARKS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39239A" id="_x0000_s1029" type="#_x0000_t202" style="position:absolute;margin-left:-2.05pt;margin-top:15.05pt;width:147.15pt;height:85pt;z-index: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Pm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" filled="f" stroked="f">
                      <v:textbox>
                        <w:txbxContent>
                          <w:p w14:paraId="763B0F12" w14:textId="77777777" w:rsidR="00074317" w:rsidRPr="00983C30" w:rsidRDefault="00074317" w:rsidP="00074317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</w:pP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RBM</w:t>
                            </w:r>
                          </w:p>
                          <w:p w14:paraId="2161D332" w14:textId="77777777" w:rsidR="00983C30" w:rsidRDefault="00074317" w:rsidP="00074317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5"/>
                              </w:rPr>
                            </w:pPr>
                            <w:r w:rsidRPr="00983C30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5"/>
                              </w:rPr>
                              <w:t xml:space="preserve">Explain </w:t>
                            </w:r>
                            <w:r w:rsidRPr="00983C30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5"/>
                              </w:rPr>
                              <w:t>the physical factors that need to be considered when selecting a site for a dam and its associated reservoir.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5"/>
                              </w:rPr>
                              <w:t xml:space="preserve"> </w:t>
                            </w:r>
                          </w:p>
                          <w:p w14:paraId="52BE1422" w14:textId="6D278D3A" w:rsidR="00CE7B6C" w:rsidRPr="00983C30" w:rsidRDefault="00074317" w:rsidP="00074317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5"/>
                              </w:rPr>
                            </w:pP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</w:t>
                            </w:r>
                            <w:r w:rsidR="00CE7B6C"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4 MARKS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SAT 24 MARCH</w:t>
            </w:r>
          </w:p>
        </w:tc>
        <w:tc>
          <w:tcPr>
            <w:tcW w:w="3081" w:type="dxa"/>
          </w:tcPr>
          <w:p w14:paraId="51AFD328" w14:textId="77777777" w:rsidR="003A1BA5" w:rsidRPr="003A1BA5" w:rsidRDefault="00E022D3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475968" behindDoc="0" locked="0" layoutInCell="1" allowOverlap="1" wp14:anchorId="2A192DAC" wp14:editId="26C969BF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149860</wp:posOffset>
                      </wp:positionV>
                      <wp:extent cx="1929213" cy="1171575"/>
                      <wp:effectExtent l="0" t="0" r="0" b="9525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9213" cy="1171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1C40BF" w14:textId="17363A9D" w:rsidR="00074317" w:rsidRPr="0064562C" w:rsidRDefault="00EA70E7" w:rsidP="00074317">
                                  <w:pPr>
                                    <w:ind w:right="-123"/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LAND USE 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CONFLICT</w:t>
                                  </w:r>
                                </w:p>
                                <w:p w14:paraId="7DECC8A8" w14:textId="46362769" w:rsidR="00074317" w:rsidRPr="0064562C" w:rsidRDefault="00983C30" w:rsidP="00983C30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a) 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17"/>
                                      <w:szCs w:val="17"/>
                                    </w:rPr>
                                    <w:t>explain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 the environmental conflicts caused by the various land uses;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(5 MARKS)</w:t>
                                  </w:r>
                                </w:p>
                                <w:p w14:paraId="7FDADD19" w14:textId="2FFA64E0" w:rsidR="00074317" w:rsidRPr="0064562C" w:rsidRDefault="00983C30" w:rsidP="00983C30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b) 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color w:val="0070C0"/>
                                      <w:sz w:val="17"/>
                                      <w:szCs w:val="17"/>
                                    </w:rPr>
                                    <w:t>(i)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 explain 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the strategies used to manage these conflicts; </w:t>
                                  </w:r>
                                  <w:r w:rsidR="00074317" w:rsidRPr="0064562C">
                                    <w:rPr>
                                      <w:rFonts w:ascii="Trebuchet MS" w:hAnsi="Trebuchet MS"/>
                                      <w:color w:val="0070C0"/>
                                      <w:sz w:val="17"/>
                                      <w:szCs w:val="17"/>
                                      <w:u w:val="single"/>
                                    </w:rPr>
                                    <w:t>and</w:t>
                                  </w:r>
                                </w:p>
                                <w:p w14:paraId="0A6102E5" w14:textId="77777777" w:rsidR="00074317" w:rsidRPr="0064562C" w:rsidRDefault="00074317" w:rsidP="00074317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color w:val="00B050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color w:val="0070C0"/>
                                      <w:sz w:val="17"/>
                                      <w:szCs w:val="17"/>
                                    </w:rPr>
                                    <w:t>(ii)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color w:val="0070C0"/>
                                      <w:sz w:val="17"/>
                                      <w:szCs w:val="17"/>
                                    </w:rPr>
                                    <w:t>comment on the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 effectiveness of these strategies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color w:val="0070C0"/>
                                      <w:sz w:val="17"/>
                                      <w:szCs w:val="17"/>
                                    </w:rPr>
                                    <w:t xml:space="preserve">. 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(5 MARKS)</w:t>
                                  </w:r>
                                </w:p>
                                <w:p w14:paraId="46B8B394" w14:textId="77777777" w:rsidR="00CE7B6C" w:rsidRPr="0064562C" w:rsidRDefault="00CE7B6C" w:rsidP="00CE7B6C">
                                  <w:pPr>
                                    <w:pStyle w:val="TableParagraph"/>
                                    <w:ind w:left="-142" w:right="-113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192DAC" id="_x0000_s1030" type="#_x0000_t202" style="position:absolute;margin-left:-4.75pt;margin-top:11.8pt;width:151.9pt;height:92.25pt;z-index: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4wugIAAMM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" filled="f" stroked="f">
                      <v:textbox>
                        <w:txbxContent>
                          <w:p w14:paraId="531C40BF" w14:textId="17363A9D" w:rsidR="00074317" w:rsidRPr="0064562C" w:rsidRDefault="00EA70E7" w:rsidP="00074317">
                            <w:pPr>
                              <w:ind w:right="-123"/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LAND USE </w:t>
                            </w:r>
                            <w:r w:rsidR="00074317" w:rsidRPr="0064562C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17"/>
                                <w:szCs w:val="17"/>
                              </w:rPr>
                              <w:t>CONFLICT</w:t>
                            </w:r>
                          </w:p>
                          <w:p w14:paraId="7DECC8A8" w14:textId="46362769" w:rsidR="00074317" w:rsidRPr="0064562C" w:rsidRDefault="00983C30" w:rsidP="00983C30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b/>
                                <w:color w:val="00B050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b/>
                                <w:color w:val="0070C0"/>
                                <w:sz w:val="17"/>
                                <w:szCs w:val="17"/>
                              </w:rPr>
                              <w:t xml:space="preserve">a) </w:t>
                            </w:r>
                            <w:r w:rsidR="00074317" w:rsidRPr="0064562C">
                              <w:rPr>
                                <w:rFonts w:ascii="Trebuchet MS" w:hAnsi="Trebuchet MS"/>
                                <w:b/>
                                <w:color w:val="0070C0"/>
                                <w:sz w:val="17"/>
                                <w:szCs w:val="17"/>
                              </w:rPr>
                              <w:t>explain</w:t>
                            </w:r>
                            <w:r w:rsidR="00074317"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 xml:space="preserve"> the environmental conflicts caused by the various land uses;</w:t>
                            </w:r>
                            <w:r w:rsidR="00074317" w:rsidRPr="0064562C">
                              <w:rPr>
                                <w:rFonts w:ascii="Trebuchet MS" w:hAnsi="Trebuchet MS"/>
                                <w:b/>
                                <w:color w:val="0070C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074317"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(5 MARKS)</w:t>
                            </w:r>
                          </w:p>
                          <w:p w14:paraId="7FDADD19" w14:textId="2FFA64E0" w:rsidR="00074317" w:rsidRPr="0064562C" w:rsidRDefault="00983C30" w:rsidP="00983C30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b/>
                                <w:color w:val="0070C0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 xml:space="preserve">b) </w:t>
                            </w:r>
                            <w:r w:rsidR="00074317"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>(</w:t>
                            </w:r>
                            <w:proofErr w:type="spellStart"/>
                            <w:r w:rsidR="00074317"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>i</w:t>
                            </w:r>
                            <w:proofErr w:type="spellEnd"/>
                            <w:r w:rsidR="00074317"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>)</w:t>
                            </w:r>
                            <w:r w:rsidR="00074317" w:rsidRPr="0064562C">
                              <w:rPr>
                                <w:rFonts w:ascii="Trebuchet MS" w:hAnsi="Trebuchet MS"/>
                                <w:b/>
                                <w:color w:val="0070C0"/>
                                <w:sz w:val="17"/>
                                <w:szCs w:val="17"/>
                              </w:rPr>
                              <w:t xml:space="preserve"> explain </w:t>
                            </w:r>
                            <w:r w:rsidR="00074317"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 xml:space="preserve">the strategies used to manage these conflicts; </w:t>
                            </w:r>
                            <w:r w:rsidR="00074317"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  <w:u w:val="single"/>
                              </w:rPr>
                              <w:t>and</w:t>
                            </w:r>
                          </w:p>
                          <w:p w14:paraId="0A6102E5" w14:textId="77777777" w:rsidR="00074317" w:rsidRPr="0064562C" w:rsidRDefault="00074317" w:rsidP="00074317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color w:val="00B050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>(ii)</w:t>
                            </w:r>
                            <w:r w:rsidRPr="0064562C">
                              <w:rPr>
                                <w:rFonts w:ascii="Trebuchet MS" w:hAnsi="Trebuchet MS"/>
                                <w:b/>
                                <w:color w:val="0070C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>comment on the</w:t>
                            </w:r>
                            <w:r w:rsidRPr="0064562C">
                              <w:rPr>
                                <w:rFonts w:ascii="Trebuchet MS" w:hAnsi="Trebuchet MS"/>
                                <w:b/>
                                <w:color w:val="0070C0"/>
                                <w:sz w:val="17"/>
                                <w:szCs w:val="17"/>
                              </w:rPr>
                              <w:t xml:space="preserve"> effectiveness of these strategies</w:t>
                            </w:r>
                            <w:r w:rsidRPr="0064562C">
                              <w:rPr>
                                <w:rFonts w:ascii="Trebuchet MS" w:hAnsi="Trebuchet MS"/>
                                <w:color w:val="0070C0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(5 MARKS)</w:t>
                            </w:r>
                          </w:p>
                          <w:p w14:paraId="46B8B394" w14:textId="77777777" w:rsidR="00CE7B6C" w:rsidRPr="0064562C" w:rsidRDefault="00CE7B6C" w:rsidP="00CE7B6C">
                            <w:pPr>
                              <w:pStyle w:val="TableParagraph"/>
                              <w:ind w:left="-142" w:right="-113"/>
                              <w:rPr>
                                <w:rFonts w:ascii="Trebuchet MS" w:hAnsi="Trebuchet MS"/>
                                <w:b/>
                                <w:color w:val="00B05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SUN 25 MARCH</w:t>
            </w:r>
          </w:p>
        </w:tc>
      </w:tr>
      <w:tr w:rsidR="003A1BA5" w14:paraId="4891E34C" w14:textId="77777777" w:rsidTr="00B30D0B">
        <w:trPr>
          <w:trHeight w:val="2061"/>
        </w:trPr>
        <w:tc>
          <w:tcPr>
            <w:tcW w:w="3081" w:type="dxa"/>
          </w:tcPr>
          <w:p w14:paraId="1F5808D6" w14:textId="2752D44B" w:rsidR="003A1BA5" w:rsidRPr="003A1BA5" w:rsidRDefault="0064562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483136" behindDoc="0" locked="0" layoutInCell="1" allowOverlap="1" wp14:anchorId="6A1B3F9E" wp14:editId="38D54C0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160655</wp:posOffset>
                      </wp:positionV>
                      <wp:extent cx="1908175" cy="1144905"/>
                      <wp:effectExtent l="0" t="0" r="0" b="0"/>
                      <wp:wrapNone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175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864852" w14:textId="77777777" w:rsidR="00074317" w:rsidRPr="00983C30" w:rsidRDefault="00074317" w:rsidP="00074317">
                                  <w:pPr>
                                    <w:ind w:right="-123"/>
                                    <w:rPr>
                                      <w:rFonts w:ascii="Trebuchet MS" w:hAnsi="Trebuchet MS"/>
                                      <w:color w:val="00AF50"/>
                                      <w:sz w:val="18"/>
                                      <w:szCs w:val="12"/>
                                    </w:rPr>
                                  </w:pP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18"/>
                                      <w:szCs w:val="12"/>
                                    </w:rPr>
                                    <w:t>RURAL</w:t>
                                  </w:r>
                                </w:p>
                                <w:p w14:paraId="4F912EEE" w14:textId="30618315" w:rsidR="00074317" w:rsidRPr="00983C30" w:rsidRDefault="00983C30" w:rsidP="00983C30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18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8"/>
                                      <w:szCs w:val="12"/>
                                    </w:rPr>
                                    <w:t xml:space="preserve">a) </w:t>
                                  </w:r>
                                  <w:r w:rsidR="00074317" w:rsidRPr="00983C30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8"/>
                                      <w:szCs w:val="12"/>
                                    </w:rPr>
                                    <w:t>Explain</w:t>
                                  </w:r>
                                  <w:r w:rsidR="00074317" w:rsidRPr="00983C30">
                                    <w:rPr>
                                      <w:rFonts w:ascii="Trebuchet MS" w:hAnsi="Trebuchet MS"/>
                                      <w:color w:val="00AF50"/>
                                      <w:sz w:val="18"/>
                                      <w:szCs w:val="12"/>
                                    </w:rPr>
                                    <w:t xml:space="preserve"> techniques employed to manage rural land degradation in a rainforest or semi-arid area that you have studied; and</w:t>
                                  </w:r>
                                </w:p>
                                <w:p w14:paraId="0FC242B2" w14:textId="08B1FFD3" w:rsidR="00074317" w:rsidRPr="00983C30" w:rsidRDefault="00983C30" w:rsidP="00983C30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color w:val="00B050"/>
                                      <w:sz w:val="18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00AF50"/>
                                      <w:sz w:val="18"/>
                                      <w:szCs w:val="12"/>
                                    </w:rPr>
                                    <w:t xml:space="preserve">b) </w:t>
                                  </w:r>
                                  <w:r w:rsidR="00074317" w:rsidRPr="00983C30">
                                    <w:rPr>
                                      <w:rFonts w:ascii="Trebuchet MS" w:hAnsi="Trebuchet MS"/>
                                      <w:color w:val="00AF50"/>
                                      <w:sz w:val="18"/>
                                      <w:szCs w:val="12"/>
                                    </w:rPr>
                                    <w:t>comment on the</w:t>
                                  </w:r>
                                  <w:r w:rsidR="00074317" w:rsidRPr="00983C30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8"/>
                                      <w:szCs w:val="12"/>
                                    </w:rPr>
                                    <w:t xml:space="preserve"> effectiveness of these techniques. </w:t>
                                  </w:r>
                                  <w:r w:rsidR="00074317"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2"/>
                                    </w:rPr>
                                    <w:t>(6 MARKS)</w:t>
                                  </w:r>
                                </w:p>
                                <w:p w14:paraId="2A855F29" w14:textId="77777777" w:rsidR="00CE7B6C" w:rsidRPr="00983C30" w:rsidRDefault="00CE7B6C" w:rsidP="00CE7B6C">
                                  <w:pPr>
                                    <w:pStyle w:val="TableParagraph"/>
                                    <w:ind w:left="-142" w:right="-113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18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1B3F9E" id="_x0000_s1031" type="#_x0000_t202" style="position:absolute;margin-left:-5.2pt;margin-top:12.65pt;width:150.25pt;height:90.15pt;z-index: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tQAuAIAAMM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" filled="f" stroked="f">
                      <v:textbox>
                        <w:txbxContent>
                          <w:p w14:paraId="19864852" w14:textId="77777777" w:rsidR="00074317" w:rsidRPr="00983C30" w:rsidRDefault="00074317" w:rsidP="00074317">
                            <w:pPr>
                              <w:ind w:right="-123"/>
                              <w:rPr>
                                <w:rFonts w:ascii="Trebuchet MS" w:hAnsi="Trebuchet MS"/>
                                <w:color w:val="00AF50"/>
                                <w:sz w:val="18"/>
                                <w:szCs w:val="12"/>
                              </w:rPr>
                            </w:pPr>
                            <w:r w:rsidRPr="00983C30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18"/>
                                <w:szCs w:val="12"/>
                              </w:rPr>
                              <w:t>RURAL</w:t>
                            </w:r>
                          </w:p>
                          <w:p w14:paraId="4F912EEE" w14:textId="30618315" w:rsidR="00074317" w:rsidRPr="00983C30" w:rsidRDefault="00983C30" w:rsidP="00983C30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b/>
                                <w:color w:val="00B050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AF50"/>
                                <w:sz w:val="18"/>
                                <w:szCs w:val="12"/>
                              </w:rPr>
                              <w:t xml:space="preserve">a) </w:t>
                            </w:r>
                            <w:r w:rsidR="00074317" w:rsidRPr="00983C30">
                              <w:rPr>
                                <w:rFonts w:ascii="Trebuchet MS" w:hAnsi="Trebuchet MS"/>
                                <w:b/>
                                <w:color w:val="00AF50"/>
                                <w:sz w:val="18"/>
                                <w:szCs w:val="12"/>
                              </w:rPr>
                              <w:t>Explain</w:t>
                            </w:r>
                            <w:r w:rsidR="00074317" w:rsidRPr="00983C30">
                              <w:rPr>
                                <w:rFonts w:ascii="Trebuchet MS" w:hAnsi="Trebuchet MS"/>
                                <w:color w:val="00AF50"/>
                                <w:sz w:val="18"/>
                                <w:szCs w:val="12"/>
                              </w:rPr>
                              <w:t xml:space="preserve"> techniques employed to manage rural land degradation in a rainforest or semi-arid area that you have studied; and</w:t>
                            </w:r>
                          </w:p>
                          <w:p w14:paraId="0FC242B2" w14:textId="08B1FFD3" w:rsidR="00074317" w:rsidRPr="00983C30" w:rsidRDefault="00983C30" w:rsidP="00983C30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color w:val="00B050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AF50"/>
                                <w:sz w:val="18"/>
                                <w:szCs w:val="12"/>
                              </w:rPr>
                              <w:t xml:space="preserve">b) </w:t>
                            </w:r>
                            <w:r w:rsidR="00074317" w:rsidRPr="00983C30">
                              <w:rPr>
                                <w:rFonts w:ascii="Trebuchet MS" w:hAnsi="Trebuchet MS"/>
                                <w:color w:val="00AF50"/>
                                <w:sz w:val="18"/>
                                <w:szCs w:val="12"/>
                              </w:rPr>
                              <w:t>comment on the</w:t>
                            </w:r>
                            <w:r w:rsidR="00074317" w:rsidRPr="00983C30">
                              <w:rPr>
                                <w:rFonts w:ascii="Trebuchet MS" w:hAnsi="Trebuchet MS"/>
                                <w:b/>
                                <w:color w:val="00AF50"/>
                                <w:sz w:val="18"/>
                                <w:szCs w:val="12"/>
                              </w:rPr>
                              <w:t xml:space="preserve"> effectiveness of these techniques. </w:t>
                            </w:r>
                            <w:r w:rsidR="00074317"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2"/>
                              </w:rPr>
                              <w:t>(6 MARKS)</w:t>
                            </w:r>
                          </w:p>
                          <w:p w14:paraId="2A855F29" w14:textId="77777777" w:rsidR="00CE7B6C" w:rsidRPr="00983C30" w:rsidRDefault="00CE7B6C" w:rsidP="00CE7B6C">
                            <w:pPr>
                              <w:pStyle w:val="TableParagraph"/>
                              <w:ind w:left="-142" w:right="-113"/>
                              <w:rPr>
                                <w:rFonts w:ascii="Trebuchet MS" w:hAnsi="Trebuchet MS"/>
                                <w:b/>
                                <w:color w:val="00B050"/>
                                <w:sz w:val="18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MON 26 MARCH</w:t>
            </w:r>
          </w:p>
        </w:tc>
        <w:tc>
          <w:tcPr>
            <w:tcW w:w="3081" w:type="dxa"/>
          </w:tcPr>
          <w:p w14:paraId="0F57BF5B" w14:textId="0AB4E880" w:rsidR="003A1BA5" w:rsidRPr="003A1BA5" w:rsidRDefault="00E022D3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490304" behindDoc="0" locked="0" layoutInCell="1" allowOverlap="1" wp14:anchorId="52FBA46F" wp14:editId="43B3E480">
                      <wp:simplePos x="0" y="0"/>
                      <wp:positionH relativeFrom="column">
                        <wp:posOffset>-33407</wp:posOffset>
                      </wp:positionH>
                      <wp:positionV relativeFrom="paragraph">
                        <wp:posOffset>188070</wp:posOffset>
                      </wp:positionV>
                      <wp:extent cx="1885730" cy="1089246"/>
                      <wp:effectExtent l="0" t="0" r="0" b="0"/>
                      <wp:wrapNone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730" cy="1089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5E9DCF" w14:textId="77777777" w:rsidR="00074317" w:rsidRPr="0064562C" w:rsidRDefault="00074317" w:rsidP="00074317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DEV &amp; HEALTH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br/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>Referring to specific Primary Health Care strategies you have studied:</w:t>
                                  </w:r>
                                </w:p>
                                <w:p w14:paraId="31D91BE4" w14:textId="77777777" w:rsidR="007D5017" w:rsidRPr="0064562C" w:rsidRDefault="00074317" w:rsidP="00074317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ind w:left="142" w:right="-123" w:hanging="284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 xml:space="preserve">explain 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>how these strategies meet the health care needs of the people in a developing country;</w:t>
                                  </w:r>
                                </w:p>
                                <w:p w14:paraId="710FBFE2" w14:textId="77777777" w:rsidR="00074317" w:rsidRPr="0064562C" w:rsidRDefault="00074317" w:rsidP="00074317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ind w:left="142" w:right="-123" w:hanging="284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>comment on the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 xml:space="preserve"> effectiveness of these strategies. 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(6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2FBA46F" id="_x0000_s1032" type="#_x0000_t202" style="position:absolute;margin-left:-2.65pt;margin-top:14.8pt;width:148.5pt;height:85.75pt;z-index: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xI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" filled="f" stroked="f">
                      <v:textbox>
                        <w:txbxContent>
                          <w:p w14:paraId="7D5E9DCF" w14:textId="77777777" w:rsidR="00074317" w:rsidRPr="0064562C" w:rsidRDefault="00074317" w:rsidP="00074317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color w:val="F79646" w:themeColor="accent6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DEV &amp; HEALTH</w:t>
                            </w:r>
                            <w:r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64562C">
                              <w:rPr>
                                <w:rFonts w:ascii="Trebuchet MS" w:hAnsi="Trebuchet MS"/>
                                <w:color w:val="F79646" w:themeColor="accent6"/>
                                <w:sz w:val="17"/>
                                <w:szCs w:val="17"/>
                              </w:rPr>
                              <w:t>Referring to specific Primary Health Care strategies you have studied:</w:t>
                            </w:r>
                          </w:p>
                          <w:p w14:paraId="31D91BE4" w14:textId="77777777" w:rsidR="007D5017" w:rsidRPr="0064562C" w:rsidRDefault="00074317" w:rsidP="00074317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ind w:left="142" w:right="-123" w:hanging="284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  <w:t xml:space="preserve">explain </w:t>
                            </w:r>
                            <w:r w:rsidRPr="0064562C">
                              <w:rPr>
                                <w:rFonts w:ascii="Trebuchet MS" w:hAnsi="Trebuchet MS"/>
                                <w:color w:val="F79646" w:themeColor="accent6"/>
                                <w:sz w:val="17"/>
                                <w:szCs w:val="17"/>
                              </w:rPr>
                              <w:t>how these strategies meet the health care needs of the people in a developing country;</w:t>
                            </w:r>
                          </w:p>
                          <w:p w14:paraId="710FBFE2" w14:textId="77777777" w:rsidR="00074317" w:rsidRPr="0064562C" w:rsidRDefault="00074317" w:rsidP="00074317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ind w:left="142" w:right="-123" w:hanging="284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color w:val="F79646" w:themeColor="accent6"/>
                                <w:sz w:val="17"/>
                                <w:szCs w:val="17"/>
                              </w:rPr>
                              <w:t>comment on the</w:t>
                            </w:r>
                            <w:r w:rsidRPr="0064562C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  <w:t xml:space="preserve"> effectiveness of these strategies. </w:t>
                            </w:r>
                            <w:r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(6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TUES 27 MARCH</w:t>
            </w:r>
            <w:r w:rsidR="00707866" w:rsidRPr="001351E8">
              <w:rPr>
                <w:rFonts w:ascii="Gill Sans MT" w:hAnsi="Gill Sans MT"/>
                <w:b w:val="0"/>
                <w:i/>
                <w:sz w:val="24"/>
              </w:rPr>
              <w:t xml:space="preserve"> – 5 weeks!</w:t>
            </w:r>
          </w:p>
        </w:tc>
        <w:tc>
          <w:tcPr>
            <w:tcW w:w="3081" w:type="dxa"/>
          </w:tcPr>
          <w:p w14:paraId="3454AFB8" w14:textId="48C159DB" w:rsidR="003A1BA5" w:rsidRPr="003A1BA5" w:rsidRDefault="00AF6D7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24292BBF" wp14:editId="2F2A6114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190500</wp:posOffset>
                      </wp:positionV>
                      <wp:extent cx="1892300" cy="1120775"/>
                      <wp:effectExtent l="0" t="0" r="0" b="317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1120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77153C" w14:textId="77777777" w:rsidR="005F4E04" w:rsidRPr="00983C30" w:rsidRDefault="005F4E04" w:rsidP="005F4E04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AF6D7C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ATMOSPHERE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 xml:space="preserve">Explain 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20"/>
                                    </w:rPr>
                                    <w:t>why there is a surplus of solar energy in the tropical latitudes and a deficit of solar energy towards the poles. You may wish to use an annotated diagram or diagrams.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(4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72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292BBF" id="_x0000_s1033" type="#_x0000_t202" style="position:absolute;margin-left:-3.25pt;margin-top:15pt;width:149pt;height:88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/su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" filled="f" stroked="f">
                      <v:textbox inset=",,2mm">
                        <w:txbxContent>
                          <w:p w14:paraId="1077153C" w14:textId="77777777" w:rsidR="005F4E04" w:rsidRPr="00983C30" w:rsidRDefault="005F4E04" w:rsidP="005F4E04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F6D7C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ATMOSPHERE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  <w:t xml:space="preserve">Explain </w:t>
                            </w:r>
                            <w:r w:rsidRPr="00983C30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20"/>
                              </w:rPr>
                              <w:t>why there is a surplus of solar energy in the tropical latitudes and a deficit of solar energy towards the poles. You may wish to use an annotated diagram or diagrams.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(4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70208" behindDoc="1" locked="0" layoutInCell="1" allowOverlap="1" wp14:anchorId="47F5C2BA" wp14:editId="07DB04F3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35560</wp:posOffset>
                  </wp:positionV>
                  <wp:extent cx="352800" cy="352800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WED 28 MARCH</w:t>
            </w:r>
          </w:p>
        </w:tc>
        <w:tc>
          <w:tcPr>
            <w:tcW w:w="3080" w:type="dxa"/>
          </w:tcPr>
          <w:p w14:paraId="2FE5FF62" w14:textId="029039EC" w:rsidR="003A1BA5" w:rsidRPr="003A1BA5" w:rsidRDefault="002C6ABD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36384" behindDoc="0" locked="0" layoutInCell="1" allowOverlap="1" wp14:anchorId="60B84F71" wp14:editId="77CC5427">
                      <wp:simplePos x="0" y="0"/>
                      <wp:positionH relativeFrom="column">
                        <wp:posOffset>-34235</wp:posOffset>
                      </wp:positionH>
                      <wp:positionV relativeFrom="paragraph">
                        <wp:posOffset>172168</wp:posOffset>
                      </wp:positionV>
                      <wp:extent cx="1876508" cy="1105148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508" cy="11051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F8A4AC" w14:textId="77777777" w:rsidR="006F3735" w:rsidRPr="00983C30" w:rsidRDefault="006F3735" w:rsidP="006F3735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B050"/>
                                      <w:sz w:val="18"/>
                                      <w:szCs w:val="13"/>
                                    </w:rPr>
                                  </w:pP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t>URBAN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br/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8"/>
                                      <w:szCs w:val="13"/>
                                    </w:rPr>
                                    <w:t>Explain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color w:val="00AF50"/>
                                      <w:sz w:val="18"/>
                                      <w:szCs w:val="13"/>
                                    </w:rPr>
                                    <w:t xml:space="preserve"> the strategies employed to combat the problems of traffic congestion in a developed world city you have studied. You should refer to specific named examples from your chosen city.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8"/>
                                      <w:szCs w:val="13"/>
                                    </w:rPr>
                                    <w:t xml:space="preserve"> 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B84F71" id="_x0000_s1034" type="#_x0000_t202" style="position:absolute;margin-left:-2.7pt;margin-top:13.55pt;width:147.75pt;height:87pt;z-index: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C5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" filled="f" stroked="f">
                      <v:textbox>
                        <w:txbxContent>
                          <w:p w14:paraId="25F8A4AC" w14:textId="77777777" w:rsidR="006F3735" w:rsidRPr="00983C30" w:rsidRDefault="006F3735" w:rsidP="006F3735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B050"/>
                                <w:sz w:val="18"/>
                                <w:szCs w:val="13"/>
                              </w:rPr>
                            </w:pPr>
                            <w:r w:rsidRPr="00983C30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18"/>
                                <w:szCs w:val="13"/>
                              </w:rPr>
                              <w:t>URBAN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18"/>
                                <w:szCs w:val="13"/>
                              </w:rPr>
                              <w:br/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AF50"/>
                                <w:sz w:val="18"/>
                                <w:szCs w:val="13"/>
                              </w:rPr>
                              <w:t>Explain</w:t>
                            </w:r>
                            <w:r w:rsidRPr="00983C30">
                              <w:rPr>
                                <w:rFonts w:ascii="Trebuchet MS" w:hAnsi="Trebuchet MS"/>
                                <w:color w:val="00AF50"/>
                                <w:sz w:val="18"/>
                                <w:szCs w:val="13"/>
                              </w:rPr>
                              <w:t xml:space="preserve"> the strategies employed to combat the problems of traffic congestion in a developed world city you have studied. You should refer to specific named examples from your chosen city.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AF50"/>
                                <w:sz w:val="18"/>
                                <w:szCs w:val="13"/>
                              </w:rPr>
                              <w:t xml:space="preserve"> 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THURS 29 MARCH</w:t>
            </w:r>
          </w:p>
          <w:p w14:paraId="25832EC4" w14:textId="47D32FD0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34A5D8B7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5977B135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5FD61817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33672264" w14:textId="77777777" w:rsidR="003A1BA5" w:rsidRP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0" w:type="dxa"/>
          </w:tcPr>
          <w:p w14:paraId="169F2FB8" w14:textId="77777777" w:rsidR="003A1BA5" w:rsidRPr="003A1BA5" w:rsidRDefault="006F373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45600" behindDoc="0" locked="0" layoutInCell="1" allowOverlap="1" wp14:anchorId="57A509E0" wp14:editId="22BCBAD1">
                      <wp:simplePos x="0" y="0"/>
                      <wp:positionH relativeFrom="column">
                        <wp:posOffset>-41965</wp:posOffset>
                      </wp:positionH>
                      <wp:positionV relativeFrom="paragraph">
                        <wp:posOffset>164217</wp:posOffset>
                      </wp:positionV>
                      <wp:extent cx="1868143" cy="1160890"/>
                      <wp:effectExtent l="0" t="0" r="0" b="1270"/>
                      <wp:wrapNone/>
                      <wp:docPr id="2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143" cy="116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0F09C6" w14:textId="77777777" w:rsidR="006F3735" w:rsidRPr="00983C30" w:rsidRDefault="006F3735" w:rsidP="006F3735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2"/>
                                    </w:rPr>
                                  </w:pP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2"/>
                                    </w:rPr>
                                    <w:t>RBM</w:t>
                                  </w:r>
                                </w:p>
                                <w:p w14:paraId="51F6EB70" w14:textId="674C1A13" w:rsidR="006F3735" w:rsidRPr="00983C30" w:rsidRDefault="006F3735" w:rsidP="006F3735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2"/>
                                    </w:rPr>
                                  </w:pPr>
                                  <w:r w:rsidRPr="00983C30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8"/>
                                      <w:szCs w:val="12"/>
                                    </w:rPr>
                                    <w:t>Referring to a water control project you have studied,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2"/>
                                    </w:rPr>
                                    <w:t xml:space="preserve"> discuss 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8"/>
                                      <w:szCs w:val="12"/>
                                    </w:rPr>
                                    <w:t>the positive and negative environmental impacts created by the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2"/>
                                    </w:rPr>
                                    <w:t xml:space="preserve"> 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8"/>
                                      <w:szCs w:val="12"/>
                                    </w:rPr>
                                    <w:t>construction of a major dam and its associated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  <w:t xml:space="preserve"> 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2"/>
                                    </w:rPr>
                                    <w:t xml:space="preserve">reservoir. 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2"/>
                                    </w:rPr>
                                    <w:br/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2"/>
                                    </w:rPr>
                                    <w:t>(</w:t>
                                  </w:r>
                                  <w:r w:rsid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2"/>
                                    </w:rPr>
                                    <w:t>4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2"/>
                                    </w:rPr>
                                    <w:t xml:space="preserve">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A509E0" id="_x0000_s1035" type="#_x0000_t202" style="position:absolute;margin-left:-3.3pt;margin-top:12.95pt;width:147.1pt;height:91.4pt;z-index: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UIvA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" filled="f" stroked="f">
                      <v:textbox>
                        <w:txbxContent>
                          <w:p w14:paraId="6E0F09C6" w14:textId="77777777" w:rsidR="006F3735" w:rsidRPr="00983C30" w:rsidRDefault="006F3735" w:rsidP="006F3735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2"/>
                              </w:rPr>
                            </w:pP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2"/>
                              </w:rPr>
                              <w:t>RBM</w:t>
                            </w:r>
                          </w:p>
                          <w:p w14:paraId="51F6EB70" w14:textId="674C1A13" w:rsidR="006F3735" w:rsidRPr="00983C30" w:rsidRDefault="006F3735" w:rsidP="006F3735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2"/>
                              </w:rPr>
                            </w:pPr>
                            <w:r w:rsidRPr="00983C30">
                              <w:rPr>
                                <w:rFonts w:ascii="Trebuchet MS" w:hAnsi="Trebuchet MS"/>
                                <w:color w:val="F79646" w:themeColor="accent6"/>
                                <w:sz w:val="18"/>
                                <w:szCs w:val="12"/>
                              </w:rPr>
                              <w:t>Referring to a water control project you have studied,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2"/>
                              </w:rPr>
                              <w:t xml:space="preserve"> discuss </w:t>
                            </w:r>
                            <w:r w:rsidRPr="00983C30">
                              <w:rPr>
                                <w:rFonts w:ascii="Trebuchet MS" w:hAnsi="Trebuchet MS"/>
                                <w:color w:val="F79646" w:themeColor="accent6"/>
                                <w:sz w:val="18"/>
                                <w:szCs w:val="12"/>
                              </w:rPr>
                              <w:t>the positive and negative environmental impacts created by the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2"/>
                              </w:rPr>
                              <w:t xml:space="preserve"> </w:t>
                            </w:r>
                            <w:r w:rsidRPr="00983C30">
                              <w:rPr>
                                <w:rFonts w:ascii="Trebuchet MS" w:hAnsi="Trebuchet MS"/>
                                <w:color w:val="F79646" w:themeColor="accent6"/>
                                <w:sz w:val="18"/>
                                <w:szCs w:val="12"/>
                              </w:rPr>
                              <w:t>construction of a major dam and its associated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3"/>
                              </w:rPr>
                              <w:t xml:space="preserve"> 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2"/>
                              </w:rPr>
                              <w:t xml:space="preserve">reservoir. 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2"/>
                              </w:rPr>
                              <w:br/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2"/>
                              </w:rPr>
                              <w:t>(</w:t>
                            </w:r>
                            <w:r w:rsid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2"/>
                              </w:rPr>
                              <w:t>4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2"/>
                              </w:rPr>
                              <w:t xml:space="preserve">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FRI 30 MARCH</w:t>
            </w:r>
          </w:p>
        </w:tc>
        <w:tc>
          <w:tcPr>
            <w:tcW w:w="3080" w:type="dxa"/>
          </w:tcPr>
          <w:p w14:paraId="73F67411" w14:textId="77777777" w:rsidR="003A1BA5" w:rsidRPr="003A1BA5" w:rsidRDefault="006F373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53792" behindDoc="0" locked="0" layoutInCell="1" allowOverlap="1" wp14:anchorId="3E633BC6" wp14:editId="7F0245E5">
                      <wp:simplePos x="0" y="0"/>
                      <wp:positionH relativeFrom="column">
                        <wp:posOffset>-49696</wp:posOffset>
                      </wp:positionH>
                      <wp:positionV relativeFrom="paragraph">
                        <wp:posOffset>164217</wp:posOffset>
                      </wp:positionV>
                      <wp:extent cx="1892024" cy="1113099"/>
                      <wp:effectExtent l="0" t="0" r="0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024" cy="11130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376AC0" w14:textId="77777777" w:rsidR="006F3735" w:rsidRPr="00983C30" w:rsidRDefault="006F3735" w:rsidP="006F3735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COASTS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br/>
                                    <w:t>Explain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>, with the aid of annotated diagrams, the various stages and processes involved in the formation of: (a) a stack, and (b) a sand spit</w:t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983C30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(7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E633BC6" id="_x0000_s1036" type="#_x0000_t202" style="position:absolute;margin-left:-3.9pt;margin-top:12.95pt;width:149pt;height:87.65pt;z-index: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" filled="f" stroked="f">
                      <v:textbox>
                        <w:txbxContent>
                          <w:p w14:paraId="56376AC0" w14:textId="77777777" w:rsidR="006F3735" w:rsidRPr="00983C30" w:rsidRDefault="006F3735" w:rsidP="006F3735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983C30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COASTS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br/>
                              <w:t>Explain</w:t>
                            </w:r>
                            <w:r w:rsidRPr="00983C30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>, with the aid of annotated diagrams, the various stages and processes involved in the formation of: (a) a stack, and (b) a sand spit</w:t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Pr="00983C30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(7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SAT 31 MARCH</w:t>
            </w:r>
          </w:p>
        </w:tc>
        <w:tc>
          <w:tcPr>
            <w:tcW w:w="3081" w:type="dxa"/>
          </w:tcPr>
          <w:p w14:paraId="50CFA24A" w14:textId="77777777" w:rsidR="003A1BA5" w:rsidRPr="003A1BA5" w:rsidRDefault="006F373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63008" behindDoc="0" locked="0" layoutInCell="1" allowOverlap="1" wp14:anchorId="0B7A0AC3" wp14:editId="607B7E08">
                      <wp:simplePos x="0" y="0"/>
                      <wp:positionH relativeFrom="column">
                        <wp:posOffset>-33572</wp:posOffset>
                      </wp:positionH>
                      <wp:positionV relativeFrom="paragraph">
                        <wp:posOffset>172168</wp:posOffset>
                      </wp:positionV>
                      <wp:extent cx="1870461" cy="1105148"/>
                      <wp:effectExtent l="0" t="0" r="0" b="0"/>
                      <wp:wrapNone/>
                      <wp:docPr id="2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0461" cy="11051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F03EA5" w14:textId="77777777" w:rsidR="00EA70E7" w:rsidRDefault="006F3735" w:rsidP="00EA70E7">
                                  <w:pPr>
                                    <w:ind w:right="-123"/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POPULATION</w:t>
                                  </w:r>
                                </w:p>
                                <w:p w14:paraId="276F23F6" w14:textId="4E3E4348" w:rsidR="006F3735" w:rsidRPr="00EA70E7" w:rsidRDefault="00EA70E7" w:rsidP="00EA70E7">
                                  <w:pPr>
                                    <w:ind w:right="-123"/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a) </w:t>
                                  </w:r>
                                  <w:r w:rsidR="00D32728"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>Discuss</w:t>
                                  </w:r>
                                  <w:r w:rsidR="00D32728" w:rsidRPr="00EA70E7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 how countries gather accurate population data. </w:t>
                                  </w:r>
                                  <w:r w:rsidR="00D32728" w:rsidRPr="00EA70E7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br/>
                                  </w:r>
                                  <w:r w:rsidR="006F3735"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(</w:t>
                                  </w:r>
                                  <w:r w:rsidR="00D32728"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3</w:t>
                                  </w:r>
                                  <w:r w:rsidR="006F3735"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 MARKS)</w:t>
                                  </w:r>
                                </w:p>
                                <w:p w14:paraId="6DC36BBB" w14:textId="3C3CF700" w:rsidR="006F3735" w:rsidRPr="00EA70E7" w:rsidRDefault="00EA70E7" w:rsidP="00EA70E7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color w:val="00B050"/>
                                      <w:sz w:val="17"/>
                                      <w:szCs w:val="17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>b)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D32728"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Explain </w:t>
                                  </w:r>
                                  <w:r w:rsidR="00D32728" w:rsidRPr="00EA70E7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t>why it is difficult to gather accurate population data in developing world countries.</w:t>
                                  </w:r>
                                  <w:r w:rsidR="006F3735" w:rsidRPr="00EA70E7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D32728" w:rsidRPr="00EA70E7">
                                    <w:rPr>
                                      <w:rFonts w:ascii="Trebuchet MS" w:hAnsi="Trebuchet MS"/>
                                      <w:color w:val="00AF50"/>
                                      <w:sz w:val="17"/>
                                      <w:szCs w:val="17"/>
                                    </w:rPr>
                                    <w:br/>
                                  </w:r>
                                  <w:r w:rsidR="006F3735"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(</w:t>
                                  </w:r>
                                  <w:r w:rsidR="00D32728"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6</w:t>
                                  </w:r>
                                  <w:r w:rsidR="006F3735"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7A0AC3" id="_x0000_s1037" type="#_x0000_t202" style="position:absolute;margin-left:-2.65pt;margin-top:13.55pt;width:147.3pt;height:87pt;z-index: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PV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" filled="f" stroked="f">
                      <v:textbox>
                        <w:txbxContent>
                          <w:p w14:paraId="07F03EA5" w14:textId="77777777" w:rsidR="00EA70E7" w:rsidRDefault="006F3735" w:rsidP="00EA70E7">
                            <w:pPr>
                              <w:ind w:right="-123"/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POPULATION</w:t>
                            </w:r>
                          </w:p>
                          <w:p w14:paraId="276F23F6" w14:textId="4E3E4348" w:rsidR="006F3735" w:rsidRPr="00EA70E7" w:rsidRDefault="00EA70E7" w:rsidP="00EA70E7">
                            <w:pPr>
                              <w:ind w:right="-123"/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 xml:space="preserve">a) </w:t>
                            </w:r>
                            <w:r w:rsidR="00D32728"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>Discuss</w:t>
                            </w:r>
                            <w:r w:rsidR="00D32728" w:rsidRPr="00EA70E7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t xml:space="preserve"> how countries gather accurate population data. </w:t>
                            </w:r>
                            <w:r w:rsidR="00D32728" w:rsidRPr="00EA70E7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br/>
                            </w:r>
                            <w:r w:rsidR="006F3735"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(</w:t>
                            </w:r>
                            <w:r w:rsidR="00D32728"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3</w:t>
                            </w:r>
                            <w:r w:rsidR="006F3735"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MARKS)</w:t>
                            </w:r>
                          </w:p>
                          <w:p w14:paraId="6DC36BBB" w14:textId="3C3CF700" w:rsidR="006F3735" w:rsidRPr="00EA70E7" w:rsidRDefault="00EA70E7" w:rsidP="00EA70E7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color w:val="00B050"/>
                                <w:sz w:val="17"/>
                                <w:szCs w:val="17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>b)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32728"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17"/>
                                <w:szCs w:val="17"/>
                              </w:rPr>
                              <w:t xml:space="preserve">Explain </w:t>
                            </w:r>
                            <w:r w:rsidR="00D32728" w:rsidRPr="00EA70E7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t>why it is difficult to gather accurate population data in developing world countries.</w:t>
                            </w:r>
                            <w:r w:rsidR="006F3735" w:rsidRPr="00EA70E7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32728" w:rsidRPr="00EA70E7">
                              <w:rPr>
                                <w:rFonts w:ascii="Trebuchet MS" w:hAnsi="Trebuchet MS"/>
                                <w:color w:val="00AF50"/>
                                <w:sz w:val="17"/>
                                <w:szCs w:val="17"/>
                              </w:rPr>
                              <w:br/>
                            </w:r>
                            <w:r w:rsidR="006F3735"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(</w:t>
                            </w:r>
                            <w:r w:rsidR="00D32728"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6</w:t>
                            </w:r>
                            <w:r w:rsidR="006F3735"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SUN 1 APRIL</w:t>
            </w:r>
          </w:p>
        </w:tc>
      </w:tr>
      <w:tr w:rsidR="003A1BA5" w14:paraId="3CBEA7E8" w14:textId="77777777" w:rsidTr="00B30D0B">
        <w:trPr>
          <w:trHeight w:val="2061"/>
        </w:trPr>
        <w:tc>
          <w:tcPr>
            <w:tcW w:w="3081" w:type="dxa"/>
          </w:tcPr>
          <w:p w14:paraId="1FC9C276" w14:textId="77777777" w:rsidR="003A1BA5" w:rsidRPr="003A1BA5" w:rsidRDefault="00D32728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70176" behindDoc="0" locked="0" layoutInCell="1" allowOverlap="1" wp14:anchorId="43E312DB" wp14:editId="5C4F90D3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147955</wp:posOffset>
                      </wp:positionV>
                      <wp:extent cx="1868556" cy="1144987"/>
                      <wp:effectExtent l="0" t="0" r="0" b="0"/>
                      <wp:wrapNone/>
                      <wp:docPr id="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556" cy="11449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86396D" w14:textId="1001089F" w:rsidR="00EA70E7" w:rsidRPr="0064562C" w:rsidRDefault="00D32728" w:rsidP="0063592A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9"/>
                                      <w:lang w:val="en-GB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9"/>
                                    </w:rPr>
                                    <w:t>DEV &amp; HEALTH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9"/>
                                    </w:rPr>
                                    <w:br/>
                                  </w:r>
                                  <w:r w:rsidR="0063592A" w:rsidRPr="0064562C"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F79646" w:themeColor="accent6"/>
                                      <w:sz w:val="20"/>
                                      <w:szCs w:val="19"/>
                                      <w:lang w:val="en-GB"/>
                                    </w:rPr>
                                    <w:t xml:space="preserve">Explain </w:t>
                                  </w:r>
                                  <w:r w:rsidR="0063592A" w:rsidRPr="0064562C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9"/>
                                      <w:lang w:val="en-GB"/>
                                    </w:rPr>
                                    <w:t>the advantages of using a composite indicator of development such as the HDI rather than a single indicator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9"/>
                                    </w:rPr>
                                    <w:t>.</w:t>
                                  </w: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581A8F2B" w14:textId="7442D8DB" w:rsidR="00D32728" w:rsidRPr="0064562C" w:rsidRDefault="00D32728" w:rsidP="00D32728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9"/>
                                    </w:rPr>
                                  </w:pPr>
                                  <w:r w:rsidRPr="0064562C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9"/>
                                    </w:rPr>
                                    <w:t>(4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E312DB" id="_x0000_s1038" type="#_x0000_t202" style="position:absolute;margin-left:-2.55pt;margin-top:11.65pt;width:147.15pt;height:90.15pt;z-index: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QmugIAAMQ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" filled="f" stroked="f">
                      <v:textbox>
                        <w:txbxContent>
                          <w:p w14:paraId="4386396D" w14:textId="1001089F" w:rsidR="00EA70E7" w:rsidRPr="0064562C" w:rsidRDefault="00D32728" w:rsidP="0063592A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9"/>
                                <w:lang w:val="en-GB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9"/>
                              </w:rPr>
                              <w:t>DEV &amp; HEALTH</w:t>
                            </w:r>
                            <w:r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9"/>
                              </w:rPr>
                              <w:br/>
                            </w:r>
                            <w:r w:rsidR="0063592A" w:rsidRPr="0064562C">
                              <w:rPr>
                                <w:rFonts w:ascii="Trebuchet MS" w:hAnsi="Trebuchet MS"/>
                                <w:b/>
                                <w:bCs/>
                                <w:color w:val="F79646" w:themeColor="accent6"/>
                                <w:sz w:val="20"/>
                                <w:szCs w:val="19"/>
                                <w:lang w:val="en-GB"/>
                              </w:rPr>
                              <w:t xml:space="preserve">Explain </w:t>
                            </w:r>
                            <w:r w:rsidR="0063592A" w:rsidRPr="0064562C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9"/>
                                <w:lang w:val="en-GB"/>
                              </w:rPr>
                              <w:t>the advantages of using a composite indicator of development such as the HDI rather than a single indicator</w:t>
                            </w:r>
                            <w:r w:rsidRPr="0064562C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9"/>
                              </w:rPr>
                              <w:t>.</w:t>
                            </w:r>
                            <w:r w:rsidRPr="0064562C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9"/>
                              </w:rPr>
                              <w:t xml:space="preserve"> </w:t>
                            </w:r>
                          </w:p>
                          <w:p w14:paraId="581A8F2B" w14:textId="7442D8DB" w:rsidR="00D32728" w:rsidRPr="0064562C" w:rsidRDefault="00D32728" w:rsidP="00D32728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9"/>
                              </w:rPr>
                            </w:pPr>
                            <w:r w:rsidRPr="0064562C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9"/>
                              </w:rPr>
                              <w:t>(4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MON 2 APRIL</w:t>
            </w:r>
          </w:p>
        </w:tc>
        <w:tc>
          <w:tcPr>
            <w:tcW w:w="3081" w:type="dxa"/>
          </w:tcPr>
          <w:p w14:paraId="1A35F945" w14:textId="39E9A9E8" w:rsidR="003A1BA5" w:rsidRPr="003A1BA5" w:rsidRDefault="0064562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78368" behindDoc="0" locked="0" layoutInCell="1" allowOverlap="1" wp14:anchorId="24267F05" wp14:editId="325BF6DD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156210</wp:posOffset>
                      </wp:positionV>
                      <wp:extent cx="1892935" cy="1120775"/>
                      <wp:effectExtent l="0" t="0" r="0" b="3175"/>
                      <wp:wrapNone/>
                      <wp:docPr id="2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935" cy="1120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E6218D" w14:textId="77777777" w:rsidR="00F60737" w:rsidRPr="00EA70E7" w:rsidRDefault="00F60737" w:rsidP="00F60737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AF6D7C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HYDROSHERE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br/>
                                    <w:t xml:space="preserve">Explain </w:t>
                                  </w:r>
                                  <w:r w:rsidRPr="0046500F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>how human activities can impact on the hydrological cycle.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267F05" id="_x0000_s1039" type="#_x0000_t202" style="position:absolute;margin-left:-3.25pt;margin-top:12.3pt;width:149.05pt;height:88.25pt;z-index: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yTu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" filled="f" stroked="f">
                      <v:textbox>
                        <w:txbxContent>
                          <w:p w14:paraId="4AE6218D" w14:textId="77777777" w:rsidR="00F60737" w:rsidRPr="00EA70E7" w:rsidRDefault="00F60737" w:rsidP="00F60737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AF6D7C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HYDROSHERE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br/>
                              <w:t xml:space="preserve">Explain </w:t>
                            </w:r>
                            <w:r w:rsidRPr="0046500F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>how human activities can impact on the hydrological cycle.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6D7C"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72256" behindDoc="1" locked="0" layoutInCell="1" allowOverlap="1" wp14:anchorId="0191E10F" wp14:editId="542803CB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937895</wp:posOffset>
                  </wp:positionV>
                  <wp:extent cx="352800" cy="352800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TUES 3 APRIL</w:t>
            </w:r>
            <w:r w:rsidR="00983C30" w:rsidRPr="001351E8">
              <w:rPr>
                <w:rFonts w:ascii="Gill Sans MT" w:hAnsi="Gill Sans MT"/>
                <w:b w:val="0"/>
                <w:i/>
                <w:sz w:val="24"/>
              </w:rPr>
              <w:t xml:space="preserve"> – 4 weeks!</w:t>
            </w:r>
            <w:r w:rsidR="00AF6D7C" w:rsidRPr="005F09F0">
              <w:t xml:space="preserve"> </w:t>
            </w:r>
          </w:p>
        </w:tc>
        <w:tc>
          <w:tcPr>
            <w:tcW w:w="3081" w:type="dxa"/>
          </w:tcPr>
          <w:p w14:paraId="23A87BB9" w14:textId="04F65ECE" w:rsidR="003A1BA5" w:rsidRPr="003A1BA5" w:rsidRDefault="00CB6CC4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86560" behindDoc="0" locked="0" layoutInCell="1" allowOverlap="1" wp14:anchorId="7DD8839A" wp14:editId="6AA4BFAF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132080</wp:posOffset>
                      </wp:positionV>
                      <wp:extent cx="1877419" cy="1160808"/>
                      <wp:effectExtent l="0" t="0" r="0" b="1270"/>
                      <wp:wrapNone/>
                      <wp:docPr id="2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7419" cy="11608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3D3DE5" w14:textId="77777777" w:rsidR="00CB6CC4" w:rsidRPr="00EA70E7" w:rsidRDefault="00CB6CC4" w:rsidP="00CB6CC4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B050"/>
                                      <w:sz w:val="20"/>
                                      <w:szCs w:val="15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URBAN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Evaluate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5"/>
                                    </w:rPr>
                                    <w:t>the impact of strategies employed to manage housing problems in a developing world city you have studied.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D8839A" id="_x0000_s1040" type="#_x0000_t202" style="position:absolute;margin-left:-2.65pt;margin-top:10.4pt;width:147.85pt;height:91.4pt;z-index: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lIug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" filled="f" stroked="f">
                      <v:textbox>
                        <w:txbxContent>
                          <w:p w14:paraId="573D3DE5" w14:textId="77777777" w:rsidR="00CB6CC4" w:rsidRPr="00EA70E7" w:rsidRDefault="00CB6CC4" w:rsidP="00CB6CC4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B050"/>
                                <w:sz w:val="20"/>
                                <w:szCs w:val="15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t>URBAN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 xml:space="preserve">Evaluate </w:t>
                            </w:r>
                            <w:r w:rsidRPr="00EA70E7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5"/>
                              </w:rPr>
                              <w:t>the impact of strategies employed to manage housing problems in a developing world city you have studied.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WED 4 APRIL</w:t>
            </w:r>
          </w:p>
        </w:tc>
        <w:tc>
          <w:tcPr>
            <w:tcW w:w="3080" w:type="dxa"/>
          </w:tcPr>
          <w:p w14:paraId="119F2FC4" w14:textId="77777777" w:rsidR="003A1BA5" w:rsidRPr="00707866" w:rsidRDefault="00CB6CC4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4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96800" behindDoc="0" locked="0" layoutInCell="1" allowOverlap="1" wp14:anchorId="3857117B" wp14:editId="528117B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147955</wp:posOffset>
                      </wp:positionV>
                      <wp:extent cx="1884073" cy="1128726"/>
                      <wp:effectExtent l="0" t="0" r="0" b="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073" cy="1128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E3EF3B" w14:textId="77777777" w:rsidR="00CB6CC4" w:rsidRPr="00EA70E7" w:rsidRDefault="00CB6CC4" w:rsidP="00CB6CC4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RBM</w:t>
                                  </w:r>
                                </w:p>
                                <w:p w14:paraId="045D81BB" w14:textId="77777777" w:rsidR="00CB6CC4" w:rsidRPr="00EA70E7" w:rsidRDefault="00CB6CC4" w:rsidP="00CB6CC4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Discuss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the adverse socio-economic and environmental consequences of a named river management project that you have studied.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(6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57117B" id="_x0000_s1041" type="#_x0000_t202" style="position:absolute;margin-left:-3.3pt;margin-top:11.65pt;width:148.35pt;height:88.9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iRu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" filled="f" stroked="f">
                      <v:textbox>
                        <w:txbxContent>
                          <w:p w14:paraId="35E3EF3B" w14:textId="77777777" w:rsidR="00CB6CC4" w:rsidRPr="00EA70E7" w:rsidRDefault="00CB6CC4" w:rsidP="00CB6CC4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RBM</w:t>
                            </w:r>
                          </w:p>
                          <w:p w14:paraId="045D81BB" w14:textId="77777777" w:rsidR="00CB6CC4" w:rsidRPr="00EA70E7" w:rsidRDefault="00CB6CC4" w:rsidP="00CB6CC4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>Discuss</w:t>
                            </w:r>
                            <w:r w:rsidRPr="00EA70E7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the adverse socio-economic and environmental consequences of a named river management project that you have studied. 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(6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THURS 5 APRIL</w:t>
            </w:r>
          </w:p>
          <w:p w14:paraId="22F83797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277956FA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750A745B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2D1EC876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10FD2505" w14:textId="77777777" w:rsidR="003A1BA5" w:rsidRP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0" w:type="dxa"/>
          </w:tcPr>
          <w:p w14:paraId="5A81F599" w14:textId="77777777" w:rsidR="003A1BA5" w:rsidRPr="003A1BA5" w:rsidRDefault="0060696B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04992" behindDoc="0" locked="0" layoutInCell="1" allowOverlap="1" wp14:anchorId="4D0BE7DE" wp14:editId="6B55DEF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156210</wp:posOffset>
                      </wp:positionV>
                      <wp:extent cx="1885729" cy="1136926"/>
                      <wp:effectExtent l="0" t="0" r="0" b="6350"/>
                      <wp:wrapNone/>
                      <wp:docPr id="2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729" cy="11369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C9058E" w14:textId="77777777" w:rsidR="0060696B" w:rsidRPr="00EA70E7" w:rsidRDefault="0060696B" w:rsidP="0060696B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 xml:space="preserve">GLACIATION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br/>
                                    <w:t xml:space="preserve">Explain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 xml:space="preserve">the conditions and processes involved in the formation of a </w:t>
                                  </w:r>
                                  <w:proofErr w:type="spellStart"/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>corrie</w:t>
                                  </w:r>
                                  <w:proofErr w:type="spellEnd"/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 xml:space="preserve">. You </w:t>
                                  </w:r>
                                  <w:r w:rsidR="001C5157"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>may wish to use an annotated diagram or diagrams.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D0BE7DE" id="_x0000_s1042" type="#_x0000_t202" style="position:absolute;margin-left:-3.3pt;margin-top:12.3pt;width:148.5pt;height:89.5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58/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" filled="f" stroked="f">
                      <v:textbox>
                        <w:txbxContent>
                          <w:p w14:paraId="36C9058E" w14:textId="77777777" w:rsidR="0060696B" w:rsidRPr="00EA70E7" w:rsidRDefault="0060696B" w:rsidP="0060696B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GLACIATION 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br/>
                              <w:t xml:space="preserve">Explain </w:t>
                            </w:r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 xml:space="preserve">the conditions and processes involved in the formation of a </w:t>
                            </w:r>
                            <w:proofErr w:type="spellStart"/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>corrie</w:t>
                            </w:r>
                            <w:proofErr w:type="spellEnd"/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 xml:space="preserve">. You </w:t>
                            </w:r>
                            <w:r w:rsidR="001C5157"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>may wish to use an annotated diagram or diagrams.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FRI 6 APRIL</w:t>
            </w:r>
            <w:r w:rsidR="003A1BA5" w:rsidRPr="003A1BA5"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  <w:t xml:space="preserve"> </w:t>
            </w:r>
          </w:p>
        </w:tc>
        <w:tc>
          <w:tcPr>
            <w:tcW w:w="3080" w:type="dxa"/>
          </w:tcPr>
          <w:p w14:paraId="46B7E50B" w14:textId="67D8F57D" w:rsidR="003A1BA5" w:rsidRPr="003A1BA5" w:rsidRDefault="0064562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13184" behindDoc="0" locked="0" layoutInCell="1" allowOverlap="1" wp14:anchorId="76A4B625" wp14:editId="2C5EA394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130810</wp:posOffset>
                      </wp:positionV>
                      <wp:extent cx="1899920" cy="1136650"/>
                      <wp:effectExtent l="0" t="0" r="0" b="6350"/>
                      <wp:wrapNone/>
                      <wp:docPr id="2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9920" cy="1136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8DB4D" w14:textId="1757EDF3" w:rsidR="0060696B" w:rsidRPr="00EA70E7" w:rsidRDefault="0060696B" w:rsidP="0060696B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AF6D7C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POPULATION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Explain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>the problems the Scottish Government may face as a result of the changes in Scotland’s population structure.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</w:t>
                                  </w:r>
                                  <w:r w:rsidR="0050603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4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 xml:space="preserve">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6A4B625" id="_x0000_s1043" type="#_x0000_t202" style="position:absolute;margin-left:-3.25pt;margin-top:10.3pt;width:149.6pt;height:89.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6jMvQ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" filled="f" stroked="f">
                      <v:textbox>
                        <w:txbxContent>
                          <w:p w14:paraId="2B48DB4D" w14:textId="1757EDF3" w:rsidR="0060696B" w:rsidRPr="00EA70E7" w:rsidRDefault="0060696B" w:rsidP="0060696B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AF6D7C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POPULATION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 xml:space="preserve">Explain </w:t>
                            </w:r>
                            <w:r w:rsidRPr="00EA70E7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>the problems the Scottish Government may face as a result of the changes in Scotland’s population structure.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</w:t>
                            </w:r>
                            <w:r w:rsidR="0050603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4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6AE"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74304" behindDoc="1" locked="0" layoutInCell="1" allowOverlap="1" wp14:anchorId="265C1D8C" wp14:editId="094E9847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918845</wp:posOffset>
                  </wp:positionV>
                  <wp:extent cx="3524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SAT 7 APRIL</w:t>
            </w:r>
            <w:r w:rsidR="003A1BA5" w:rsidRPr="003A1BA5"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  <w:t xml:space="preserve"> </w:t>
            </w:r>
          </w:p>
        </w:tc>
        <w:tc>
          <w:tcPr>
            <w:tcW w:w="3081" w:type="dxa"/>
          </w:tcPr>
          <w:p w14:paraId="17DAB782" w14:textId="77777777" w:rsidR="003A1BA5" w:rsidRPr="003A1BA5" w:rsidRDefault="001C7F52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21376" behindDoc="0" locked="0" layoutInCell="1" allowOverlap="1" wp14:anchorId="3BF8BEEA" wp14:editId="5F519A57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130810</wp:posOffset>
                      </wp:positionV>
                      <wp:extent cx="1900362" cy="1152857"/>
                      <wp:effectExtent l="0" t="0" r="0" b="9525"/>
                      <wp:wrapNone/>
                      <wp:docPr id="2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0362" cy="11528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0A4DD5" w14:textId="77777777" w:rsidR="001C7F52" w:rsidRPr="00EA70E7" w:rsidRDefault="001C7F52" w:rsidP="001C7F52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DEV &amp; HEALTH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 xml:space="preserve">For malaria or any other water-related disease that you have studied: </w:t>
                                  </w:r>
                                </w:p>
                                <w:p w14:paraId="7258A9C2" w14:textId="7E292F04" w:rsidR="001C7F52" w:rsidRPr="00EA70E7" w:rsidRDefault="00EA70E7" w:rsidP="00EA70E7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 xml:space="preserve">a) </w:t>
                                  </w:r>
                                  <w:r w:rsidR="001C7F52" w:rsidRPr="00EA70E7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>explain</w:t>
                                  </w:r>
                                  <w:r w:rsidR="001C7F52"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 xml:space="preserve"> the methods used to try and control the spread of the disease; and </w:t>
                                  </w:r>
                                </w:p>
                                <w:p w14:paraId="4E757F52" w14:textId="44834A2A" w:rsidR="001C7F52" w:rsidRPr="00EA70E7" w:rsidRDefault="00EA70E7" w:rsidP="00EA70E7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 xml:space="preserve">b) </w:t>
                                  </w:r>
                                  <w:r w:rsidR="001C7F52" w:rsidRPr="00EA70E7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 xml:space="preserve">evaluate </w:t>
                                  </w:r>
                                  <w:r w:rsidR="001C7F52"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  <w:t xml:space="preserve">the effectiveness of these methods. </w:t>
                                  </w:r>
                                  <w:r w:rsidR="001C7F52"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(10 MARKS)</w:t>
                                  </w:r>
                                </w:p>
                                <w:p w14:paraId="0CA252C5" w14:textId="77777777" w:rsidR="001C7F52" w:rsidRPr="00EA70E7" w:rsidRDefault="001C7F52" w:rsidP="001C7F52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F8BEEA" id="_x0000_s1044" type="#_x0000_t202" style="position:absolute;margin-left:-3.85pt;margin-top:10.3pt;width:149.65pt;height:90.8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2Iv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" filled="f" stroked="f">
                      <v:textbox>
                        <w:txbxContent>
                          <w:p w14:paraId="3C0A4DD5" w14:textId="77777777" w:rsidR="001C7F52" w:rsidRPr="00EA70E7" w:rsidRDefault="001C7F52" w:rsidP="001C7F52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color w:val="F79646" w:themeColor="accent6"/>
                                <w:sz w:val="17"/>
                                <w:szCs w:val="17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DEV &amp; HEALTH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color w:val="F79646" w:themeColor="accent6"/>
                                <w:sz w:val="17"/>
                                <w:szCs w:val="17"/>
                              </w:rPr>
                              <w:t xml:space="preserve">For malaria or any other water-related disease that you have studied: </w:t>
                            </w:r>
                          </w:p>
                          <w:p w14:paraId="7258A9C2" w14:textId="7E292F04" w:rsidR="001C7F52" w:rsidRPr="00EA70E7" w:rsidRDefault="00EA70E7" w:rsidP="00EA70E7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  <w:t xml:space="preserve">a) </w:t>
                            </w:r>
                            <w:r w:rsidR="001C7F52" w:rsidRPr="00EA70E7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  <w:t>explain</w:t>
                            </w:r>
                            <w:r w:rsidR="001C7F52" w:rsidRPr="00EA70E7">
                              <w:rPr>
                                <w:rFonts w:ascii="Trebuchet MS" w:hAnsi="Trebuchet MS"/>
                                <w:color w:val="F79646" w:themeColor="accent6"/>
                                <w:sz w:val="17"/>
                                <w:szCs w:val="17"/>
                              </w:rPr>
                              <w:t xml:space="preserve"> the methods used to try and control the spread of the disease; and </w:t>
                            </w:r>
                          </w:p>
                          <w:p w14:paraId="4E757F52" w14:textId="44834A2A" w:rsidR="001C7F52" w:rsidRPr="00EA70E7" w:rsidRDefault="00EA70E7" w:rsidP="00EA70E7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  <w:t xml:space="preserve">b) </w:t>
                            </w:r>
                            <w:r w:rsidR="001C7F52" w:rsidRPr="00EA70E7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  <w:t xml:space="preserve">evaluate </w:t>
                            </w:r>
                            <w:r w:rsidR="001C7F52" w:rsidRPr="00EA70E7">
                              <w:rPr>
                                <w:rFonts w:ascii="Trebuchet MS" w:hAnsi="Trebuchet MS"/>
                                <w:color w:val="F79646" w:themeColor="accent6"/>
                                <w:sz w:val="17"/>
                                <w:szCs w:val="17"/>
                              </w:rPr>
                              <w:t xml:space="preserve">the effectiveness of these methods. </w:t>
                            </w:r>
                            <w:r w:rsidR="001C7F52"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(10 MARKS)</w:t>
                            </w:r>
                          </w:p>
                          <w:p w14:paraId="0CA252C5" w14:textId="77777777" w:rsidR="001C7F52" w:rsidRPr="00EA70E7" w:rsidRDefault="001C7F52" w:rsidP="001C7F52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SUN 8 APRIL</w:t>
            </w:r>
          </w:p>
        </w:tc>
      </w:tr>
      <w:tr w:rsidR="003A1BA5" w14:paraId="201AF4FB" w14:textId="77777777" w:rsidTr="00B30D0B">
        <w:trPr>
          <w:trHeight w:val="2061"/>
        </w:trPr>
        <w:tc>
          <w:tcPr>
            <w:tcW w:w="3081" w:type="dxa"/>
          </w:tcPr>
          <w:p w14:paraId="793C332A" w14:textId="20FCCE92" w:rsidR="003A1BA5" w:rsidRPr="003A1BA5" w:rsidRDefault="00AF6D7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75328" behindDoc="1" locked="0" layoutInCell="1" allowOverlap="1" wp14:anchorId="101EF513" wp14:editId="498E0FE2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914400</wp:posOffset>
                  </wp:positionV>
                  <wp:extent cx="3524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70E7"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29568" behindDoc="0" locked="0" layoutInCell="1" allowOverlap="1" wp14:anchorId="0BC57DAC" wp14:editId="5AA10A6D">
                      <wp:simplePos x="0" y="0"/>
                      <wp:positionH relativeFrom="column">
                        <wp:posOffset>-40944</wp:posOffset>
                      </wp:positionH>
                      <wp:positionV relativeFrom="paragraph">
                        <wp:posOffset>189782</wp:posOffset>
                      </wp:positionV>
                      <wp:extent cx="1891721" cy="1081378"/>
                      <wp:effectExtent l="0" t="0" r="0" b="5080"/>
                      <wp:wrapNone/>
                      <wp:docPr id="2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1721" cy="10813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418B7E" w14:textId="77777777" w:rsidR="00C7538F" w:rsidRPr="00EA70E7" w:rsidRDefault="00C7538F" w:rsidP="00C7538F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5"/>
                                    </w:rPr>
                                  </w:pPr>
                                  <w:r w:rsidRPr="00AF6D7C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BIOSPHERE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For a </w:t>
                                  </w:r>
                                  <w:proofErr w:type="spellStart"/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>podsol</w:t>
                                  </w:r>
                                  <w:proofErr w:type="spellEnd"/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 soil,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 explain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>the main conditions and soil-forming processes which have led to its formation.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C57DAC" id="_x0000_s1045" type="#_x0000_t202" style="position:absolute;margin-left:-3.2pt;margin-top:14.95pt;width:148.95pt;height:85.1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TIXuwIAAMQ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" filled="f" stroked="f">
                      <v:textbox>
                        <w:txbxContent>
                          <w:p w14:paraId="7D418B7E" w14:textId="77777777" w:rsidR="00C7538F" w:rsidRPr="00EA70E7" w:rsidRDefault="00C7538F" w:rsidP="00C7538F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5"/>
                              </w:rPr>
                            </w:pPr>
                            <w:r w:rsidRPr="00AF6D7C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t>BIOSPHERE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 xml:space="preserve">For a </w:t>
                            </w:r>
                            <w:proofErr w:type="spellStart"/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>podsol</w:t>
                            </w:r>
                            <w:proofErr w:type="spellEnd"/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 xml:space="preserve"> soil,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t xml:space="preserve"> explain </w:t>
                            </w:r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>the main conditions and soil-forming processes which have led to its formation.</w:t>
                            </w:r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MON 9 APRIL</w:t>
            </w:r>
          </w:p>
        </w:tc>
        <w:tc>
          <w:tcPr>
            <w:tcW w:w="3081" w:type="dxa"/>
          </w:tcPr>
          <w:p w14:paraId="1583C1D4" w14:textId="28463CF9" w:rsidR="003A1BA5" w:rsidRPr="003A1BA5" w:rsidRDefault="00CF2F9F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39808" behindDoc="0" locked="0" layoutInCell="1" allowOverlap="1" wp14:anchorId="14D0676A" wp14:editId="3E4B148D">
                      <wp:simplePos x="0" y="0"/>
                      <wp:positionH relativeFrom="column">
                        <wp:posOffset>-49309</wp:posOffset>
                      </wp:positionH>
                      <wp:positionV relativeFrom="paragraph">
                        <wp:posOffset>134123</wp:posOffset>
                      </wp:positionV>
                      <wp:extent cx="1909500" cy="1160890"/>
                      <wp:effectExtent l="0" t="0" r="0" b="1270"/>
                      <wp:wrapNone/>
                      <wp:docPr id="2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9500" cy="1160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10E093" w14:textId="77777777" w:rsidR="00CF2F9F" w:rsidRPr="00EA70E7" w:rsidRDefault="00CF2F9F" w:rsidP="00CF2F9F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RURAL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>Referring to either a named rainforest or a semi-arid area you have studied,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>discuss the impacts of land degradation on the area.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(4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4D0676A" id="_x0000_s1046" type="#_x0000_t202" style="position:absolute;margin-left:-3.9pt;margin-top:10.55pt;width:150.35pt;height:91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6wug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" filled="f" stroked="f">
                      <v:textbox>
                        <w:txbxContent>
                          <w:p w14:paraId="2F10E093" w14:textId="77777777" w:rsidR="00CF2F9F" w:rsidRPr="00EA70E7" w:rsidRDefault="00CF2F9F" w:rsidP="00CF2F9F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RURAL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>Referring to either a named rainforest or a semi-arid area you have studied,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EA70E7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>discuss the impacts of land degradation on the area.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(4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TUES 10 APRIL</w:t>
            </w:r>
            <w:r w:rsidR="00983C30" w:rsidRPr="001351E8">
              <w:rPr>
                <w:rFonts w:ascii="Gill Sans MT" w:hAnsi="Gill Sans MT"/>
                <w:b w:val="0"/>
                <w:i/>
                <w:sz w:val="24"/>
              </w:rPr>
              <w:t xml:space="preserve"> – 3 weeks!</w:t>
            </w:r>
          </w:p>
        </w:tc>
        <w:tc>
          <w:tcPr>
            <w:tcW w:w="3081" w:type="dxa"/>
          </w:tcPr>
          <w:p w14:paraId="7AAFA752" w14:textId="311A029F" w:rsidR="003A1BA5" w:rsidRPr="003A1BA5" w:rsidRDefault="00AF6D7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77376" behindDoc="1" locked="0" layoutInCell="1" allowOverlap="1" wp14:anchorId="138A9CE7" wp14:editId="6963BEAF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915035</wp:posOffset>
                  </wp:positionV>
                  <wp:extent cx="352800" cy="352800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0E7"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228C758E" wp14:editId="59E505F4">
                      <wp:simplePos x="0" y="0"/>
                      <wp:positionH relativeFrom="column">
                        <wp:posOffset>-57675</wp:posOffset>
                      </wp:positionH>
                      <wp:positionV relativeFrom="paragraph">
                        <wp:posOffset>150026</wp:posOffset>
                      </wp:positionV>
                      <wp:extent cx="1868557" cy="1073426"/>
                      <wp:effectExtent l="0" t="0" r="0" b="0"/>
                      <wp:wrapNone/>
                      <wp:docPr id="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8557" cy="1073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308EB" w14:textId="77777777" w:rsidR="00B56CE6" w:rsidRPr="00EA70E7" w:rsidRDefault="00B56CE6" w:rsidP="00B56CE6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RBM</w:t>
                                  </w:r>
                                </w:p>
                                <w:p w14:paraId="6E99EAE5" w14:textId="3E073A67" w:rsidR="00B56CE6" w:rsidRPr="00EA70E7" w:rsidRDefault="00B56CE6" w:rsidP="00151DBF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Explain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why</w:t>
                                  </w:r>
                                  <w:r w:rsidR="00EA70E7"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there is a need </w:t>
                                  </w:r>
                                  <w:r w:rsidR="00EA70E7"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f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or water management in the </w:t>
                                  </w:r>
                                  <w:proofErr w:type="spellStart"/>
                                  <w:r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Karnafuli</w:t>
                                  </w:r>
                                  <w:proofErr w:type="spellEnd"/>
                                  <w:r w:rsidRPr="00EA70E7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River Basin.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(6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8C758E" id="_x0000_s1047" type="#_x0000_t202" style="position:absolute;margin-left:-4.55pt;margin-top:11.8pt;width:147.15pt;height:84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bV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" filled="f" stroked="f">
                      <v:textbox>
                        <w:txbxContent>
                          <w:p w14:paraId="29A308EB" w14:textId="77777777" w:rsidR="00B56CE6" w:rsidRPr="00EA70E7" w:rsidRDefault="00B56CE6" w:rsidP="00B56CE6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RBM</w:t>
                            </w:r>
                          </w:p>
                          <w:p w14:paraId="6E99EAE5" w14:textId="3E073A67" w:rsidR="00B56CE6" w:rsidRPr="00EA70E7" w:rsidRDefault="00B56CE6" w:rsidP="00151DBF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Explain </w:t>
                            </w:r>
                            <w:r w:rsidRPr="00EA70E7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>why</w:t>
                            </w:r>
                            <w:r w:rsidR="00EA70E7" w:rsidRPr="00EA70E7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EA70E7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there is a need </w:t>
                            </w:r>
                            <w:r w:rsidR="00EA70E7" w:rsidRPr="00EA70E7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>f</w:t>
                            </w:r>
                            <w:r w:rsidRPr="00EA70E7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or water management in the </w:t>
                            </w:r>
                            <w:proofErr w:type="spellStart"/>
                            <w:r w:rsidRPr="00EA70E7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>Karnafuli</w:t>
                            </w:r>
                            <w:proofErr w:type="spellEnd"/>
                            <w:r w:rsidRPr="00EA70E7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River Basin.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br/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(6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WED 11 APRIL</w:t>
            </w:r>
          </w:p>
        </w:tc>
        <w:tc>
          <w:tcPr>
            <w:tcW w:w="3080" w:type="dxa"/>
          </w:tcPr>
          <w:p w14:paraId="3FB2F5AB" w14:textId="7A1B4ADA" w:rsidR="003A1BA5" w:rsidRPr="00707866" w:rsidRDefault="00EA70E7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4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25120" behindDoc="0" locked="0" layoutInCell="1" allowOverlap="1" wp14:anchorId="2020F535" wp14:editId="22903DF8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162560</wp:posOffset>
                      </wp:positionV>
                      <wp:extent cx="1844703" cy="1088721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4703" cy="1088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D382D2" w14:textId="470F5000" w:rsidR="00762AE9" w:rsidRPr="00762AE9" w:rsidRDefault="006F3735" w:rsidP="00762AE9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  <w:lang w:val="en-GB"/>
                                    </w:rPr>
                                  </w:pPr>
                                  <w:r w:rsidRPr="00762AE9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ATMOSPHERE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762AE9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t>Explain</w:t>
                                  </w:r>
                                  <w:r w:rsidRPr="00762AE9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="00762AE9" w:rsidRPr="00762AE9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  <w:lang w:val="en-GB"/>
                                    </w:rPr>
                                    <w:t>why the Earth’s surface absorbs only 50% of the solar</w:t>
                                  </w:r>
                                </w:p>
                                <w:p w14:paraId="2BF976FF" w14:textId="77777777" w:rsidR="00762AE9" w:rsidRDefault="00762AE9" w:rsidP="00762AE9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</w:pPr>
                                  <w:r w:rsidRPr="00762AE9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  <w:lang w:val="en-GB"/>
                                    </w:rPr>
                                    <w:t>energy received at the edge of the atmosphere.</w:t>
                                  </w:r>
                                  <w:r w:rsidRPr="00762AE9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557ECA26" w14:textId="497BC320" w:rsidR="006F3735" w:rsidRPr="00EA70E7" w:rsidRDefault="006F3735" w:rsidP="00762AE9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(4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72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20F535" id="_x0000_s1048" type="#_x0000_t202" style="position:absolute;margin-left:-2.65pt;margin-top:12.8pt;width:145.25pt;height:85.75pt;z-index: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" filled="f" stroked="f">
                      <v:textbox inset=",,2mm">
                        <w:txbxContent>
                          <w:p w14:paraId="0AD382D2" w14:textId="470F5000" w:rsidR="00762AE9" w:rsidRPr="00762AE9" w:rsidRDefault="006F3735" w:rsidP="00762AE9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  <w:lang w:val="en-GB"/>
                              </w:rPr>
                            </w:pPr>
                            <w:r w:rsidRPr="00762AE9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ATMOSPHERE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br/>
                            </w:r>
                            <w:r w:rsidRPr="00762AE9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t>Explain</w:t>
                            </w:r>
                            <w:r w:rsidRPr="00762AE9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="00762AE9" w:rsidRPr="00762AE9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  <w:lang w:val="en-GB"/>
                              </w:rPr>
                              <w:t>why the Earth’s surface absorbs only 50% of the solar</w:t>
                            </w:r>
                          </w:p>
                          <w:p w14:paraId="2BF976FF" w14:textId="77777777" w:rsidR="00762AE9" w:rsidRDefault="00762AE9" w:rsidP="00762AE9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</w:pPr>
                            <w:r w:rsidRPr="00762AE9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  <w:lang w:val="en-GB"/>
                              </w:rPr>
                              <w:t>energy received at the edge of the atmosphere.</w:t>
                            </w:r>
                            <w:r w:rsidRPr="00762AE9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t xml:space="preserve"> </w:t>
                            </w:r>
                          </w:p>
                          <w:p w14:paraId="557ECA26" w14:textId="497BC320" w:rsidR="006F3735" w:rsidRPr="00EA70E7" w:rsidRDefault="006F3735" w:rsidP="00762AE9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(4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THURS 12 APRIL</w:t>
            </w:r>
          </w:p>
          <w:p w14:paraId="4F8764C8" w14:textId="5D646D10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18322752" w14:textId="5615BABF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571B4663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4C681663" w14:textId="52A4B736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502FA64F" w14:textId="0413860F" w:rsidR="003A1BA5" w:rsidRPr="003A1BA5" w:rsidRDefault="00762AE9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6E266D">
              <w:rPr>
                <w:noProof/>
                <w:lang w:val="en-GB" w:eastAsia="en-GB"/>
              </w:rPr>
              <w:drawing>
                <wp:anchor distT="0" distB="0" distL="114300" distR="114300" simplePos="0" relativeHeight="251893760" behindDoc="1" locked="0" layoutInCell="1" allowOverlap="1" wp14:anchorId="38D780A9" wp14:editId="55982978">
                  <wp:simplePos x="0" y="0"/>
                  <wp:positionH relativeFrom="column">
                    <wp:posOffset>1496695</wp:posOffset>
                  </wp:positionH>
                  <wp:positionV relativeFrom="page">
                    <wp:posOffset>927735</wp:posOffset>
                  </wp:positionV>
                  <wp:extent cx="352800" cy="352800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0" w:type="dxa"/>
          </w:tcPr>
          <w:p w14:paraId="4F0C1671" w14:textId="77777777" w:rsidR="003A1BA5" w:rsidRPr="003A1BA5" w:rsidRDefault="005F4E04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7D653ACE" wp14:editId="0ACB882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119379</wp:posOffset>
                      </wp:positionV>
                      <wp:extent cx="1891030" cy="1155065"/>
                      <wp:effectExtent l="0" t="0" r="0" b="6985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1030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310597" w14:textId="77777777" w:rsidR="000C71ED" w:rsidRDefault="005F4E04" w:rsidP="005F4E04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</w:pP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URBAN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>With reference to a developed world city you have studied,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explain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>the impact of recent housing changes that have taken place in the inner city.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2D533833" w14:textId="3D3332CF" w:rsidR="005F4E04" w:rsidRPr="000C71ED" w:rsidRDefault="005F4E04" w:rsidP="005F4E04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(6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653ACE" id="_x0000_s1049" type="#_x0000_t202" style="position:absolute;margin-left:-3.35pt;margin-top:9.4pt;width:148.9pt;height:90.9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HK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" filled="f" stroked="f">
                      <v:textbox>
                        <w:txbxContent>
                          <w:p w14:paraId="70310597" w14:textId="77777777" w:rsidR="000C71ED" w:rsidRDefault="005F4E04" w:rsidP="005F4E04">
                            <w:pPr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</w:pPr>
                            <w:r w:rsidRPr="000C71E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URBAN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br/>
                            </w:r>
                            <w:r w:rsidRPr="000C71ED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>With reference to a developed world city you have studied,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 xml:space="preserve"> explain </w:t>
                            </w:r>
                            <w:r w:rsidRPr="000C71ED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>the impact of recent housing changes that have taken place in the inner city.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 xml:space="preserve"> </w:t>
                            </w:r>
                          </w:p>
                          <w:p w14:paraId="2D533833" w14:textId="3D3332CF" w:rsidR="005F4E04" w:rsidRPr="000C71ED" w:rsidRDefault="005F4E04" w:rsidP="005F4E04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(6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FRI 13 APRIL</w:t>
            </w:r>
            <w:r w:rsidR="003A1BA5" w:rsidRPr="003A1BA5"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  <w:t xml:space="preserve"> </w:t>
            </w:r>
          </w:p>
        </w:tc>
        <w:tc>
          <w:tcPr>
            <w:tcW w:w="3080" w:type="dxa"/>
          </w:tcPr>
          <w:p w14:paraId="1DC5BC8D" w14:textId="30DF7413" w:rsidR="003A1BA5" w:rsidRPr="003A1BA5" w:rsidRDefault="00B969B2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95808" behindDoc="1" locked="0" layoutInCell="1" allowOverlap="1" wp14:anchorId="39D0E308" wp14:editId="7247EE70">
                  <wp:simplePos x="0" y="0"/>
                  <wp:positionH relativeFrom="column">
                    <wp:posOffset>1512570</wp:posOffset>
                  </wp:positionH>
                  <wp:positionV relativeFrom="paragraph">
                    <wp:posOffset>939165</wp:posOffset>
                  </wp:positionV>
                  <wp:extent cx="3524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4E04"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703D22CB" wp14:editId="61EC608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151130</wp:posOffset>
                      </wp:positionV>
                      <wp:extent cx="1899920" cy="1155700"/>
                      <wp:effectExtent l="0" t="0" r="0" b="635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992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3FD41E" w14:textId="77777777" w:rsidR="00C4473F" w:rsidRDefault="005F4E04" w:rsidP="00C4473F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</w:pPr>
                                  <w:r w:rsidRPr="00C4473F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DEV &amp; HEALTH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="00C4473F" w:rsidRPr="0046500F">
                                    <w:rPr>
                                      <w:rFonts w:ascii="Trebuchet MS" w:hAnsi="Trebuchet MS"/>
                                      <w:bCs/>
                                      <w:color w:val="F79646" w:themeColor="accent6"/>
                                      <w:sz w:val="20"/>
                                      <w:szCs w:val="14"/>
                                      <w:lang w:val="en-GB"/>
                                    </w:rPr>
                                    <w:t xml:space="preserve">In what ways </w:t>
                                  </w:r>
                                  <w:r w:rsidR="00C4473F" w:rsidRPr="0046500F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  <w:lang w:val="en-GB"/>
                                    </w:rPr>
                                    <w:t>does the information in the table suggest that the five countries are at different levels of development?</w:t>
                                  </w:r>
                                  <w:r w:rsidR="00C4473F" w:rsidRPr="00C4473F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468BB863" w14:textId="5A3974B9" w:rsidR="005F4E04" w:rsidRPr="000C71ED" w:rsidRDefault="005F4E04" w:rsidP="00C4473F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</w:pP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</w:t>
                                  </w:r>
                                  <w:r w:rsidR="00C4473F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4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 xml:space="preserve">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3D22CB" id="_x0000_s1050" type="#_x0000_t202" style="position:absolute;margin-left:-3pt;margin-top:11.9pt;width:149.6pt;height:9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jk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" filled="f" stroked="f">
                      <v:textbox>
                        <w:txbxContent>
                          <w:p w14:paraId="693FD41E" w14:textId="77777777" w:rsidR="00C4473F" w:rsidRDefault="005F4E04" w:rsidP="00C4473F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</w:pPr>
                            <w:r w:rsidRPr="00C4473F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DEV &amp; HEALTH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br/>
                            </w:r>
                            <w:r w:rsidR="00C4473F" w:rsidRPr="0046500F">
                              <w:rPr>
                                <w:rFonts w:ascii="Trebuchet MS" w:hAnsi="Trebuchet MS"/>
                                <w:bCs/>
                                <w:color w:val="F79646" w:themeColor="accent6"/>
                                <w:sz w:val="20"/>
                                <w:szCs w:val="14"/>
                                <w:lang w:val="en-GB"/>
                              </w:rPr>
                              <w:t xml:space="preserve">In what ways </w:t>
                            </w:r>
                            <w:r w:rsidR="00C4473F" w:rsidRPr="0046500F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  <w:lang w:val="en-GB"/>
                              </w:rPr>
                              <w:t>does the information in the table suggest that the five countries are at different levels of development?</w:t>
                            </w:r>
                            <w:r w:rsidR="00C4473F" w:rsidRPr="00C4473F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</w:t>
                            </w:r>
                          </w:p>
                          <w:p w14:paraId="468BB863" w14:textId="5A3974B9" w:rsidR="005F4E04" w:rsidRPr="000C71ED" w:rsidRDefault="005F4E04" w:rsidP="00C4473F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</w:pP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</w:t>
                            </w:r>
                            <w:r w:rsidR="00C4473F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4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SAT 14 APRIL</w:t>
            </w:r>
            <w:r w:rsidR="003A1BA5" w:rsidRPr="003A1BA5"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  <w:t xml:space="preserve"> </w:t>
            </w:r>
          </w:p>
        </w:tc>
        <w:tc>
          <w:tcPr>
            <w:tcW w:w="3081" w:type="dxa"/>
          </w:tcPr>
          <w:p w14:paraId="45DF3C59" w14:textId="2A53CA0C" w:rsidR="003A1BA5" w:rsidRPr="001351E8" w:rsidRDefault="00A6185A" w:rsidP="003A1BA5">
            <w:pPr>
              <w:pStyle w:val="BodyText"/>
              <w:rPr>
                <w:rFonts w:ascii="Gill Sans MT" w:hAnsi="Gill Sans MT"/>
                <w:b w:val="0"/>
                <w:i/>
                <w:sz w:val="24"/>
              </w:rPr>
            </w:pPr>
            <w:r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79424" behindDoc="1" locked="0" layoutInCell="1" allowOverlap="1" wp14:anchorId="1917B410" wp14:editId="2D7C9042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918210</wp:posOffset>
                  </wp:positionV>
                  <wp:extent cx="352800" cy="352800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71ED" w:rsidRPr="001351E8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712564F1" wp14:editId="0308F82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195580</wp:posOffset>
                      </wp:positionV>
                      <wp:extent cx="1828800" cy="107124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071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B43C06" w14:textId="0A24DB78" w:rsidR="00151DBF" w:rsidRPr="000C71ED" w:rsidRDefault="00151DBF" w:rsidP="00151DBF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5"/>
                                    </w:rPr>
                                  </w:pP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HYDROSPHERE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="001C5157" w:rsidRPr="000C71ED">
                                    <w:rPr>
                                      <w:rFonts w:ascii="Trebuchet MS" w:eastAsiaTheme="minorHAnsi" w:hAnsi="Trebuchet MS" w:cs="TrebuchetMS-Bold"/>
                                      <w:b/>
                                      <w:bCs/>
                                      <w:color w:val="0070C0"/>
                                      <w:sz w:val="20"/>
                                      <w:szCs w:val="15"/>
                                      <w:lang w:val="en-GB"/>
                                    </w:rPr>
                                    <w:t xml:space="preserve">Explain </w:t>
                                  </w:r>
                                  <w:r w:rsidR="001C5157" w:rsidRPr="000C71ED">
                                    <w:rPr>
                                      <w:rFonts w:ascii="Trebuchet MS" w:eastAsiaTheme="minorHAnsi" w:hAnsi="Trebuchet MS" w:cs="TrebuchetMS"/>
                                      <w:color w:val="0070C0"/>
                                      <w:sz w:val="20"/>
                                      <w:szCs w:val="15"/>
                                      <w:lang w:val="en-GB"/>
                                    </w:rPr>
                                    <w:t>the changes</w:t>
                                  </w:r>
                                  <w:r w:rsidR="000C71ED" w:rsidRPr="000C71ED">
                                    <w:rPr>
                                      <w:rFonts w:ascii="Trebuchet MS" w:eastAsiaTheme="minorHAnsi" w:hAnsi="Trebuchet MS" w:cs="TrebuchetMS"/>
                                      <w:color w:val="0070C0"/>
                                      <w:sz w:val="20"/>
                                      <w:szCs w:val="15"/>
                                      <w:lang w:val="en-GB"/>
                                    </w:rPr>
                                    <w:t xml:space="preserve"> </w:t>
                                  </w:r>
                                  <w:r w:rsidR="001C5157" w:rsidRPr="000C71ED">
                                    <w:rPr>
                                      <w:rFonts w:ascii="Trebuchet MS" w:eastAsiaTheme="minorHAnsi" w:hAnsi="Trebuchet MS" w:cs="TrebuchetMS"/>
                                      <w:color w:val="0070C0"/>
                                      <w:sz w:val="20"/>
                                      <w:szCs w:val="15"/>
                                      <w:lang w:val="en-GB"/>
                                    </w:rPr>
                                    <w:t xml:space="preserve">in discharge level of the River </w:t>
                                  </w:r>
                                  <w:proofErr w:type="spellStart"/>
                                  <w:r w:rsidR="001C5157" w:rsidRPr="000C71ED">
                                    <w:rPr>
                                      <w:rFonts w:ascii="Trebuchet MS" w:eastAsiaTheme="minorHAnsi" w:hAnsi="Trebuchet MS" w:cs="TrebuchetMS"/>
                                      <w:color w:val="0070C0"/>
                                      <w:sz w:val="20"/>
                                      <w:szCs w:val="15"/>
                                      <w:lang w:val="en-GB"/>
                                    </w:rPr>
                                    <w:t>Valency</w:t>
                                  </w:r>
                                  <w:proofErr w:type="spellEnd"/>
                                  <w:r w:rsidR="001C5157" w:rsidRPr="000C71ED">
                                    <w:rPr>
                                      <w:rFonts w:ascii="Trebuchet MS" w:eastAsiaTheme="minorHAnsi" w:hAnsi="Trebuchet MS" w:cs="TrebuchetMS"/>
                                      <w:color w:val="0070C0"/>
                                      <w:sz w:val="20"/>
                                      <w:szCs w:val="15"/>
                                      <w:lang w:val="en-GB"/>
                                    </w:rPr>
                                    <w:t xml:space="preserve"> at </w:t>
                                  </w:r>
                                  <w:proofErr w:type="spellStart"/>
                                  <w:r w:rsidR="001C5157" w:rsidRPr="000C71ED">
                                    <w:rPr>
                                      <w:rFonts w:ascii="Trebuchet MS" w:eastAsiaTheme="minorHAnsi" w:hAnsi="Trebuchet MS" w:cs="TrebuchetMS"/>
                                      <w:color w:val="0070C0"/>
                                      <w:sz w:val="20"/>
                                      <w:szCs w:val="15"/>
                                      <w:lang w:val="en-GB"/>
                                    </w:rPr>
                                    <w:t>Boscastle</w:t>
                                  </w:r>
                                  <w:proofErr w:type="spellEnd"/>
                                  <w:r w:rsidR="001C5157" w:rsidRPr="000C71ED">
                                    <w:rPr>
                                      <w:rFonts w:ascii="Trebuchet MS" w:eastAsiaTheme="minorHAnsi" w:hAnsi="Trebuchet MS" w:cs="TrebuchetMS"/>
                                      <w:color w:val="0070C0"/>
                                      <w:sz w:val="20"/>
                                      <w:szCs w:val="15"/>
                                      <w:lang w:val="en-GB"/>
                                    </w:rPr>
                                    <w:t xml:space="preserve"> on 16 August 2004.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="001C5157"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(4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 xml:space="preserve">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2564F1" id="_x0000_s1051" type="#_x0000_t202" style="position:absolute;margin-left:-2.35pt;margin-top:15.4pt;width:2in;height:84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APuA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" filled="f" stroked="f">
                      <v:textbox>
                        <w:txbxContent>
                          <w:p w14:paraId="62B43C06" w14:textId="0A24DB78" w:rsidR="00151DBF" w:rsidRPr="000C71ED" w:rsidRDefault="00151DBF" w:rsidP="00151DBF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5"/>
                              </w:rPr>
                            </w:pPr>
                            <w:r w:rsidRPr="000C71E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t>HYDROSPHERE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="001C5157" w:rsidRPr="000C71ED">
                              <w:rPr>
                                <w:rFonts w:ascii="Trebuchet MS" w:eastAsiaTheme="minorHAnsi" w:hAnsi="Trebuchet MS" w:cs="TrebuchetMS-Bold"/>
                                <w:b/>
                                <w:bCs/>
                                <w:color w:val="0070C0"/>
                                <w:sz w:val="20"/>
                                <w:szCs w:val="15"/>
                                <w:lang w:val="en-GB"/>
                              </w:rPr>
                              <w:t xml:space="preserve">Explain </w:t>
                            </w:r>
                            <w:r w:rsidR="001C5157" w:rsidRPr="000C71ED">
                              <w:rPr>
                                <w:rFonts w:ascii="Trebuchet MS" w:eastAsiaTheme="minorHAnsi" w:hAnsi="Trebuchet MS" w:cs="TrebuchetMS"/>
                                <w:color w:val="0070C0"/>
                                <w:sz w:val="20"/>
                                <w:szCs w:val="15"/>
                                <w:lang w:val="en-GB"/>
                              </w:rPr>
                              <w:t>the changes</w:t>
                            </w:r>
                            <w:r w:rsidR="000C71ED" w:rsidRPr="000C71ED">
                              <w:rPr>
                                <w:rFonts w:ascii="Trebuchet MS" w:eastAsiaTheme="minorHAnsi" w:hAnsi="Trebuchet MS" w:cs="TrebuchetMS"/>
                                <w:color w:val="0070C0"/>
                                <w:sz w:val="20"/>
                                <w:szCs w:val="15"/>
                                <w:lang w:val="en-GB"/>
                              </w:rPr>
                              <w:t xml:space="preserve"> </w:t>
                            </w:r>
                            <w:r w:rsidR="001C5157" w:rsidRPr="000C71ED">
                              <w:rPr>
                                <w:rFonts w:ascii="Trebuchet MS" w:eastAsiaTheme="minorHAnsi" w:hAnsi="Trebuchet MS" w:cs="TrebuchetMS"/>
                                <w:color w:val="0070C0"/>
                                <w:sz w:val="20"/>
                                <w:szCs w:val="15"/>
                                <w:lang w:val="en-GB"/>
                              </w:rPr>
                              <w:t xml:space="preserve">in discharge level of the River </w:t>
                            </w:r>
                            <w:proofErr w:type="spellStart"/>
                            <w:r w:rsidR="001C5157" w:rsidRPr="000C71ED">
                              <w:rPr>
                                <w:rFonts w:ascii="Trebuchet MS" w:eastAsiaTheme="minorHAnsi" w:hAnsi="Trebuchet MS" w:cs="TrebuchetMS"/>
                                <w:color w:val="0070C0"/>
                                <w:sz w:val="20"/>
                                <w:szCs w:val="15"/>
                                <w:lang w:val="en-GB"/>
                              </w:rPr>
                              <w:t>Valency</w:t>
                            </w:r>
                            <w:proofErr w:type="spellEnd"/>
                            <w:r w:rsidR="001C5157" w:rsidRPr="000C71ED">
                              <w:rPr>
                                <w:rFonts w:ascii="Trebuchet MS" w:eastAsiaTheme="minorHAnsi" w:hAnsi="Trebuchet MS" w:cs="TrebuchetMS"/>
                                <w:color w:val="0070C0"/>
                                <w:sz w:val="20"/>
                                <w:szCs w:val="15"/>
                                <w:lang w:val="en-GB"/>
                              </w:rPr>
                              <w:t xml:space="preserve"> at </w:t>
                            </w:r>
                            <w:proofErr w:type="spellStart"/>
                            <w:r w:rsidR="001C5157" w:rsidRPr="000C71ED">
                              <w:rPr>
                                <w:rFonts w:ascii="Trebuchet MS" w:eastAsiaTheme="minorHAnsi" w:hAnsi="Trebuchet MS" w:cs="TrebuchetMS"/>
                                <w:color w:val="0070C0"/>
                                <w:sz w:val="20"/>
                                <w:szCs w:val="15"/>
                                <w:lang w:val="en-GB"/>
                              </w:rPr>
                              <w:t>Boscastle</w:t>
                            </w:r>
                            <w:proofErr w:type="spellEnd"/>
                            <w:r w:rsidR="001C5157" w:rsidRPr="000C71ED">
                              <w:rPr>
                                <w:rFonts w:ascii="Trebuchet MS" w:eastAsiaTheme="minorHAnsi" w:hAnsi="Trebuchet MS" w:cs="TrebuchetMS"/>
                                <w:color w:val="0070C0"/>
                                <w:sz w:val="20"/>
                                <w:szCs w:val="15"/>
                                <w:lang w:val="en-GB"/>
                              </w:rPr>
                              <w:t xml:space="preserve"> on 16 August 2004.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="001C5157"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(4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 xml:space="preserve">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1351E8">
              <w:rPr>
                <w:rFonts w:ascii="Gill Sans MT" w:hAnsi="Gill Sans MT"/>
                <w:b w:val="0"/>
                <w:i/>
                <w:sz w:val="24"/>
              </w:rPr>
              <w:t>SUN 15 APRIL</w:t>
            </w:r>
          </w:p>
        </w:tc>
      </w:tr>
      <w:tr w:rsidR="003A1BA5" w14:paraId="27E3E714" w14:textId="77777777" w:rsidTr="00B30D0B">
        <w:trPr>
          <w:trHeight w:val="2037"/>
        </w:trPr>
        <w:tc>
          <w:tcPr>
            <w:tcW w:w="3081" w:type="dxa"/>
          </w:tcPr>
          <w:p w14:paraId="45350212" w14:textId="3C7613A9" w:rsidR="003A1BA5" w:rsidRPr="003A1BA5" w:rsidRDefault="0064562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4F79B928" wp14:editId="4509DBA4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127635</wp:posOffset>
                      </wp:positionV>
                      <wp:extent cx="1889125" cy="1133475"/>
                      <wp:effectExtent l="0" t="0" r="0" b="952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9125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C8518E" w14:textId="485CED3A" w:rsidR="00614F9D" w:rsidRPr="000C71ED" w:rsidRDefault="00614F9D" w:rsidP="00614F9D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B050"/>
                                      <w:sz w:val="20"/>
                                      <w:szCs w:val="15"/>
                                    </w:rPr>
                                  </w:pPr>
                                  <w:r w:rsidRPr="00C92C3F">
                                    <w:rPr>
                                      <w:rFonts w:ascii="Trebuchet MS" w:hAnsi="Trebuchet MS"/>
                                      <w:b/>
                                      <w:i/>
                                      <w:sz w:val="20"/>
                                      <w:szCs w:val="15"/>
                                    </w:rPr>
                                    <w:t>POPULATION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="00A460F1" w:rsidRPr="00762AE9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Italy has a population structure typical of a developed country. </w:t>
                                  </w:r>
                                  <w:r w:rsidR="00A460F1" w:rsidRPr="00762AE9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>Discuss</w:t>
                                  </w:r>
                                  <w:r w:rsidR="00A460F1" w:rsidRPr="00762AE9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 the consequences for Italy of the 2050 population structure.</w:t>
                                  </w:r>
                                  <w:r w:rsidR="00A460F1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79B928" id="_x0000_s1052" type="#_x0000_t202" style="position:absolute;margin-left:-2.95pt;margin-top:10.05pt;width:148.75pt;height:89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VR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" filled="f" stroked="f">
                      <v:textbox>
                        <w:txbxContent>
                          <w:p w14:paraId="4FC8518E" w14:textId="485CED3A" w:rsidR="00614F9D" w:rsidRPr="000C71ED" w:rsidRDefault="00614F9D" w:rsidP="00614F9D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B050"/>
                                <w:sz w:val="20"/>
                                <w:szCs w:val="15"/>
                              </w:rPr>
                            </w:pPr>
                            <w:r w:rsidRPr="00C92C3F">
                              <w:rPr>
                                <w:rFonts w:ascii="Trebuchet MS" w:hAnsi="Trebuchet MS"/>
                                <w:b/>
                                <w:i/>
                                <w:sz w:val="20"/>
                                <w:szCs w:val="15"/>
                              </w:rPr>
                              <w:t>POPULATION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br/>
                            </w:r>
                            <w:r w:rsidR="00A460F1" w:rsidRPr="00762AE9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5"/>
                              </w:rPr>
                              <w:t xml:space="preserve">Italy has a population structure typical of a developed country. </w:t>
                            </w:r>
                            <w:r w:rsidR="00A460F1" w:rsidRPr="00762AE9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>Discuss</w:t>
                            </w:r>
                            <w:r w:rsidR="00A460F1" w:rsidRPr="00762AE9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5"/>
                              </w:rPr>
                              <w:t xml:space="preserve"> the consequences for Italy of the 2050 population structure.</w:t>
                            </w:r>
                            <w:r w:rsidR="00A460F1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br/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6AE" w:rsidRPr="00D76F6D">
              <w:rPr>
                <w:noProof/>
                <w:lang w:val="en-GB" w:eastAsia="en-GB"/>
              </w:rPr>
              <w:drawing>
                <wp:anchor distT="0" distB="0" distL="114300" distR="114300" simplePos="0" relativeHeight="251881472" behindDoc="1" locked="0" layoutInCell="1" allowOverlap="1" wp14:anchorId="0CA2AA98" wp14:editId="18DD0DDE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923925</wp:posOffset>
                  </wp:positionV>
                  <wp:extent cx="3524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MON 16 APRIL</w:t>
            </w:r>
          </w:p>
        </w:tc>
        <w:tc>
          <w:tcPr>
            <w:tcW w:w="3081" w:type="dxa"/>
          </w:tcPr>
          <w:p w14:paraId="1D9D51EB" w14:textId="4AC7CC6F" w:rsidR="003A1BA5" w:rsidRPr="003A1BA5" w:rsidRDefault="00762AE9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22B8CA9E" wp14:editId="1479A9F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185420</wp:posOffset>
                      </wp:positionV>
                      <wp:extent cx="1898650" cy="1157605"/>
                      <wp:effectExtent l="0" t="0" r="0" b="444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0" cy="1157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CE339F" w14:textId="77777777" w:rsidR="003B2355" w:rsidRPr="00FD0F48" w:rsidRDefault="003B2355" w:rsidP="003B2355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</w:pP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t>RBM</w:t>
                                  </w:r>
                                </w:p>
                                <w:p w14:paraId="329F53EC" w14:textId="77777777" w:rsidR="003B2355" w:rsidRPr="00FD0F48" w:rsidRDefault="003B2355" w:rsidP="003B2355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</w:pPr>
                                  <w:r w:rsidRPr="00FD0F48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  <w:t xml:space="preserve">Referring to a water control project you have studied, 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  <w:t>explain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  <w:t xml:space="preserve"> the positive social and economic impacts created by the construction of a major dam and its associated reservoir.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B8CA9E" id="_x0000_s1053" type="#_x0000_t202" style="position:absolute;margin-left:-2.75pt;margin-top:14.6pt;width:149.5pt;height:91.1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" filled="f" stroked="f">
                      <v:textbox>
                        <w:txbxContent>
                          <w:p w14:paraId="65CE339F" w14:textId="77777777" w:rsidR="003B2355" w:rsidRPr="00FD0F48" w:rsidRDefault="003B2355" w:rsidP="003B2355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</w:pP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  <w:t>RBM</w:t>
                            </w:r>
                          </w:p>
                          <w:p w14:paraId="329F53EC" w14:textId="77777777" w:rsidR="003B2355" w:rsidRPr="00FD0F48" w:rsidRDefault="003B2355" w:rsidP="003B2355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3"/>
                              </w:rPr>
                            </w:pPr>
                            <w:r w:rsidRPr="00FD0F48">
                              <w:rPr>
                                <w:rFonts w:ascii="Trebuchet MS" w:hAnsi="Trebuchet MS"/>
                                <w:color w:val="F79646" w:themeColor="accent6"/>
                                <w:sz w:val="18"/>
                                <w:szCs w:val="13"/>
                              </w:rPr>
                              <w:t xml:space="preserve">Referring to a water control project you have studied, 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3"/>
                              </w:rPr>
                              <w:t>explain</w:t>
                            </w:r>
                            <w:r w:rsidRPr="00FD0F48">
                              <w:rPr>
                                <w:rFonts w:ascii="Trebuchet MS" w:hAnsi="Trebuchet MS"/>
                                <w:color w:val="F79646" w:themeColor="accent6"/>
                                <w:sz w:val="18"/>
                                <w:szCs w:val="13"/>
                              </w:rPr>
                              <w:t xml:space="preserve"> the positive social and economic impacts created by the construction of a major dam and its associated reservoir.</w:t>
                            </w:r>
                            <w:r w:rsidRPr="00FD0F48">
                              <w:rPr>
                                <w:rFonts w:ascii="Trebuchet MS" w:hAnsi="Trebuchet MS"/>
                                <w:color w:val="F79646" w:themeColor="accent6"/>
                                <w:sz w:val="18"/>
                                <w:szCs w:val="13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TUES 17 APRIL</w:t>
            </w:r>
            <w:r w:rsidR="00983C30" w:rsidRPr="00D76F6D">
              <w:rPr>
                <w:rFonts w:ascii="Gill Sans MT" w:hAnsi="Gill Sans MT"/>
                <w:b w:val="0"/>
                <w:i/>
                <w:sz w:val="24"/>
              </w:rPr>
              <w:t xml:space="preserve"> – 2 weeks!</w:t>
            </w:r>
          </w:p>
        </w:tc>
        <w:tc>
          <w:tcPr>
            <w:tcW w:w="3081" w:type="dxa"/>
          </w:tcPr>
          <w:p w14:paraId="375C74FF" w14:textId="77777777" w:rsidR="003A1BA5" w:rsidRPr="003A1BA5" w:rsidRDefault="00614F9D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02B2FEED" wp14:editId="30E44E5F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165735</wp:posOffset>
                      </wp:positionV>
                      <wp:extent cx="1892300" cy="111442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E8FCD0" w14:textId="77777777" w:rsidR="000C71ED" w:rsidRDefault="00614F9D" w:rsidP="00614F9D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</w:pP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GLACIATION / COASTS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  <w:t xml:space="preserve">Explain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>the environmental conflicts that may occur due to this high influx of visitors.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14:paraId="43C1401A" w14:textId="1177B860" w:rsidR="00614F9D" w:rsidRPr="000C71ED" w:rsidRDefault="00614F9D" w:rsidP="00614F9D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</w:pP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72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B2FEED" id="_x0000_s1054" type="#_x0000_t202" style="position:absolute;margin-left:-3.55pt;margin-top:13.05pt;width:149pt;height:87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h4uw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" filled="f" stroked="f">
                      <v:textbox inset=",,2mm">
                        <w:txbxContent>
                          <w:p w14:paraId="38E8FCD0" w14:textId="77777777" w:rsidR="000C71ED" w:rsidRDefault="00614F9D" w:rsidP="00614F9D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</w:pPr>
                            <w:r w:rsidRPr="000C71E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t>GLACIATION / COASTS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  <w:t xml:space="preserve">Explain </w:t>
                            </w:r>
                            <w:r w:rsidRPr="000C71ED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>the environmental conflicts that may occur due to this high influx of visitors.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t xml:space="preserve"> </w:t>
                            </w:r>
                          </w:p>
                          <w:p w14:paraId="43C1401A" w14:textId="1177B860" w:rsidR="00614F9D" w:rsidRPr="000C71ED" w:rsidRDefault="00614F9D" w:rsidP="00614F9D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</w:pP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WED 18 APRIL</w:t>
            </w:r>
          </w:p>
        </w:tc>
        <w:tc>
          <w:tcPr>
            <w:tcW w:w="3080" w:type="dxa"/>
          </w:tcPr>
          <w:p w14:paraId="71011F32" w14:textId="77777777" w:rsidR="003A1BA5" w:rsidRPr="003A1BA5" w:rsidRDefault="00614F9D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69114B63" wp14:editId="5FFB057B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165735</wp:posOffset>
                      </wp:positionV>
                      <wp:extent cx="1877695" cy="1114425"/>
                      <wp:effectExtent l="0" t="0" r="0" b="952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769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FDD420" w14:textId="77777777" w:rsidR="00614F9D" w:rsidRPr="000C71ED" w:rsidRDefault="00614F9D" w:rsidP="00614F9D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URBAN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For Beijing, or any named city you have studied in the developing world,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>evaluate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the strategies employed to manage traffic congestion.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9114B63" id="_x0000_s1055" type="#_x0000_t202" style="position:absolute;margin-left:-3.1pt;margin-top:13.05pt;width:147.85pt;height:87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8z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" filled="f" stroked="f">
                      <v:textbox>
                        <w:txbxContent>
                          <w:p w14:paraId="0CFDD420" w14:textId="77777777" w:rsidR="00614F9D" w:rsidRPr="000C71ED" w:rsidRDefault="00614F9D" w:rsidP="00614F9D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0C71E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URBAN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br/>
                            </w:r>
                            <w:r w:rsidRPr="000C71ED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 xml:space="preserve">For Beijing, or any named city you have studied in the developing world, 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>evaluate</w:t>
                            </w:r>
                            <w:r w:rsidRPr="000C71ED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 xml:space="preserve"> the strategies employed to manage traffic congestion.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THURS 19 APRIL</w:t>
            </w:r>
          </w:p>
          <w:p w14:paraId="5316A2B8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266D59DE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4C1D5823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1CCB234A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381588ED" w14:textId="77777777" w:rsidR="003A1BA5" w:rsidRP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0" w:type="dxa"/>
          </w:tcPr>
          <w:p w14:paraId="2D32CB09" w14:textId="77777777" w:rsidR="003A1BA5" w:rsidRPr="003A1BA5" w:rsidRDefault="00614F9D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4A01712B" wp14:editId="6366A28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175895</wp:posOffset>
                      </wp:positionV>
                      <wp:extent cx="1891030" cy="1114425"/>
                      <wp:effectExtent l="0" t="0" r="0" b="952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1030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FB9ACA" w14:textId="77777777" w:rsidR="00614F9D" w:rsidRPr="000C71ED" w:rsidRDefault="00614F9D" w:rsidP="00614F9D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</w:pPr>
                                  <w:r w:rsidRPr="0063592A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DEV &amp; HEALTH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="00E17AE5" w:rsidRPr="000C71ED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Suggest reasons </w:t>
                                  </w:r>
                                  <w:r w:rsidR="00E17AE5" w:rsidRPr="000C71ED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for the wide variations in development which exist between developing countries. You may wish to refer to countries that you have</w:t>
                                  </w:r>
                                  <w:r w:rsidR="00E17AE5" w:rsidRPr="000C71ED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="00E17AE5" w:rsidRPr="000C71ED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studied.</w:t>
                                  </w:r>
                                  <w:r w:rsidR="00E17AE5" w:rsidRPr="000C71ED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(6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01712B" id="_x0000_s1056" type="#_x0000_t202" style="position:absolute;margin-left:-3.35pt;margin-top:13.85pt;width:148.9pt;height:87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qa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" filled="f" stroked="f">
                      <v:textbox>
                        <w:txbxContent>
                          <w:p w14:paraId="4CFB9ACA" w14:textId="77777777" w:rsidR="00614F9D" w:rsidRPr="000C71ED" w:rsidRDefault="00614F9D" w:rsidP="00614F9D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</w:pPr>
                            <w:r w:rsidRPr="0063592A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DEV &amp; HEALTH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br/>
                            </w:r>
                            <w:r w:rsidR="00E17AE5" w:rsidRPr="000C71ED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Suggest reasons </w:t>
                            </w:r>
                            <w:r w:rsidR="00E17AE5" w:rsidRPr="000C71ED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>for the wide variations in development which exist between developing countries. You may wish to refer to countries that you have</w:t>
                            </w:r>
                            <w:r w:rsidR="00E17AE5" w:rsidRPr="000C71ED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="00E17AE5" w:rsidRPr="000C71ED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>studied.</w:t>
                            </w:r>
                            <w:r w:rsidR="00E17AE5" w:rsidRPr="000C71ED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(6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FRI 20 APRIL</w:t>
            </w:r>
            <w:r w:rsidR="003A1BA5" w:rsidRPr="003A1BA5"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  <w:t xml:space="preserve"> </w:t>
            </w:r>
          </w:p>
        </w:tc>
        <w:tc>
          <w:tcPr>
            <w:tcW w:w="3080" w:type="dxa"/>
          </w:tcPr>
          <w:p w14:paraId="10A3D112" w14:textId="6162612C" w:rsidR="003A1BA5" w:rsidRPr="003A1BA5" w:rsidRDefault="0064562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4A558714" wp14:editId="0DA3D090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153670</wp:posOffset>
                      </wp:positionV>
                      <wp:extent cx="1909445" cy="118110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944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8E72B3" w14:textId="77777777" w:rsidR="00E17AE5" w:rsidRPr="00FD0F48" w:rsidRDefault="00E17AE5" w:rsidP="00E17AE5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5"/>
                                    </w:rPr>
                                  </w:pPr>
                                  <w:r w:rsidRPr="00C92C3F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BIOSPHERE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  <w:t>Explain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 the main conditions and processes which have led to the formation of a </w:t>
                                  </w:r>
                                  <w:proofErr w:type="spellStart"/>
                                  <w:r w:rsidR="00801F0A"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>gley</w:t>
                                  </w:r>
                                  <w:proofErr w:type="spellEnd"/>
                                  <w:r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 soil.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558714" id="_x0000_s1057" type="#_x0000_t202" style="position:absolute;margin-left:-4.35pt;margin-top:12.1pt;width:150.35pt;height:93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WQ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" filled="f" stroked="f">
                      <v:textbox>
                        <w:txbxContent>
                          <w:p w14:paraId="7B8E72B3" w14:textId="77777777" w:rsidR="00E17AE5" w:rsidRPr="00FD0F48" w:rsidRDefault="00E17AE5" w:rsidP="00E17AE5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5"/>
                              </w:rPr>
                            </w:pPr>
                            <w:r w:rsidRPr="00C92C3F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t>BIOSPHERE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  <w:t>Explain</w:t>
                            </w:r>
                            <w:r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 xml:space="preserve"> the main conditions and processes which have led to the formation of a </w:t>
                            </w:r>
                            <w:proofErr w:type="spellStart"/>
                            <w:r w:rsidR="00801F0A"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>gley</w:t>
                            </w:r>
                            <w:proofErr w:type="spellEnd"/>
                            <w:r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 xml:space="preserve"> soil.</w:t>
                            </w:r>
                            <w:r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C3F"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83520" behindDoc="1" locked="0" layoutInCell="1" allowOverlap="1" wp14:anchorId="07F1657D" wp14:editId="1636CE12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923925</wp:posOffset>
                  </wp:positionV>
                  <wp:extent cx="352800" cy="352800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SAT 21 APRIL</w:t>
            </w:r>
            <w:r w:rsidR="003A1BA5" w:rsidRPr="003A1BA5"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  <w:t xml:space="preserve"> </w:t>
            </w:r>
          </w:p>
        </w:tc>
        <w:tc>
          <w:tcPr>
            <w:tcW w:w="3081" w:type="dxa"/>
          </w:tcPr>
          <w:p w14:paraId="779846E0" w14:textId="77777777" w:rsidR="003A1BA5" w:rsidRPr="003A1BA5" w:rsidRDefault="00E17AE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07A67148" wp14:editId="495A1108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137795</wp:posOffset>
                      </wp:positionV>
                      <wp:extent cx="1890395" cy="116205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0395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8DF877" w14:textId="77777777" w:rsidR="00E17AE5" w:rsidRPr="00FD0F48" w:rsidRDefault="00E17AE5" w:rsidP="00E17AE5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</w:pP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RURAL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Referring to either a named rainforest or a named semi-arid area, 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>explain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the techniques used to combat rural land degradation.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(4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7A67148" id="_x0000_s1058" type="#_x0000_t202" style="position:absolute;margin-left:-3.1pt;margin-top:10.85pt;width:148.85pt;height:91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" filled="f" stroked="f">
                      <v:textbox>
                        <w:txbxContent>
                          <w:p w14:paraId="198DF877" w14:textId="77777777" w:rsidR="00E17AE5" w:rsidRPr="00FD0F48" w:rsidRDefault="00E17AE5" w:rsidP="00E17AE5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</w:pPr>
                            <w:r w:rsidRPr="00FD0F48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RURAL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 xml:space="preserve">Referring to either a named rainforest or a named semi-arid area, 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>explain</w:t>
                            </w:r>
                            <w:r w:rsidRPr="00FD0F48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4"/>
                              </w:rPr>
                              <w:t xml:space="preserve"> the techniques used to combat rural land degradation.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4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(4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SUN 22 APRIL</w:t>
            </w:r>
          </w:p>
        </w:tc>
      </w:tr>
      <w:tr w:rsidR="003A1BA5" w14:paraId="170AF643" w14:textId="77777777" w:rsidTr="00B30D0B">
        <w:trPr>
          <w:trHeight w:val="2061"/>
        </w:trPr>
        <w:tc>
          <w:tcPr>
            <w:tcW w:w="3081" w:type="dxa"/>
          </w:tcPr>
          <w:p w14:paraId="6D24ACB9" w14:textId="3860E029" w:rsidR="003A1BA5" w:rsidRPr="003A1BA5" w:rsidRDefault="00762AE9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7F62478A" wp14:editId="4078DAC7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177800</wp:posOffset>
                      </wp:positionV>
                      <wp:extent cx="1883410" cy="1114425"/>
                      <wp:effectExtent l="0" t="0" r="0" b="952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3410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22B580" w14:textId="77777777" w:rsidR="00614F9D" w:rsidRPr="000C71ED" w:rsidRDefault="00614F9D" w:rsidP="00614F9D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</w:pPr>
                                  <w:r w:rsidRPr="00762AE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RBM</w:t>
                                  </w:r>
                                </w:p>
                                <w:p w14:paraId="4B99C5F8" w14:textId="77777777" w:rsidR="00614F9D" w:rsidRPr="000C71ED" w:rsidRDefault="00614F9D" w:rsidP="00614F9D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</w:pPr>
                                  <w:r w:rsidRPr="000C71ED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For the Mississippi or any other river basin management project,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46500F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explain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the political problems that may have resulted from the project. </w:t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0C71ED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(4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62478A" id="_x0000_s1059" type="#_x0000_t202" style="position:absolute;margin-left:-1pt;margin-top:14pt;width:148.3pt;height:87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Ow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" filled="f" stroked="f">
                      <v:textbox>
                        <w:txbxContent>
                          <w:p w14:paraId="2122B580" w14:textId="77777777" w:rsidR="00614F9D" w:rsidRPr="000C71ED" w:rsidRDefault="00614F9D" w:rsidP="00614F9D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</w:pPr>
                            <w:r w:rsidRPr="00762AE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RBM</w:t>
                            </w:r>
                          </w:p>
                          <w:p w14:paraId="4B99C5F8" w14:textId="77777777" w:rsidR="00614F9D" w:rsidRPr="000C71ED" w:rsidRDefault="00614F9D" w:rsidP="00614F9D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</w:pPr>
                            <w:r w:rsidRPr="000C71ED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>For the Mississippi or any other river basin management project,</w:t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46500F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>explain</w:t>
                            </w:r>
                            <w:r w:rsidRPr="000C71ED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the political problems that may have resulted from the project. </w:t>
                            </w:r>
                            <w:r w:rsidRPr="000C71ED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br/>
                            </w:r>
                            <w:r w:rsidRPr="000C71ED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(4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MON 23 APRIL</w:t>
            </w:r>
          </w:p>
        </w:tc>
        <w:tc>
          <w:tcPr>
            <w:tcW w:w="3081" w:type="dxa"/>
          </w:tcPr>
          <w:p w14:paraId="330339D5" w14:textId="48D7FC0D" w:rsidR="003A1BA5" w:rsidRPr="003A1BA5" w:rsidRDefault="006420B8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31AD6A79" wp14:editId="3C8B2FEA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146050</wp:posOffset>
                      </wp:positionV>
                      <wp:extent cx="1857375" cy="1148080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1148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897215" w14:textId="77777777" w:rsidR="000C184D" w:rsidRPr="00FD0F48" w:rsidRDefault="000C184D" w:rsidP="000C184D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3"/>
                                    </w:rPr>
                                  </w:pPr>
                                  <w:r w:rsidRPr="00C92C3F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3"/>
                                    </w:rPr>
                                    <w:t>ATMOSPHERE</w:t>
                                  </w:r>
                                </w:p>
                                <w:p w14:paraId="29EA875E" w14:textId="2D7BFDA6" w:rsidR="000C184D" w:rsidRPr="00FD0F48" w:rsidRDefault="00FD0F48" w:rsidP="00FD0F48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3"/>
                                    </w:rPr>
                                    <w:t xml:space="preserve">a) </w:t>
                                  </w:r>
                                  <w:r w:rsidR="000C184D" w:rsidRPr="00FD0F48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3"/>
                                    </w:rPr>
                                    <w:t xml:space="preserve">Compare </w:t>
                                  </w:r>
                                  <w:r w:rsidR="000C184D"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3"/>
                                    </w:rPr>
                                    <w:t xml:space="preserve">the rainfall patterns across West Africa; </w:t>
                                  </w:r>
                                  <w:r w:rsidR="000C184D"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3"/>
                                      <w:u w:val="single"/>
                                    </w:rPr>
                                    <w:t>and</w:t>
                                  </w:r>
                                </w:p>
                                <w:p w14:paraId="2557DED1" w14:textId="179082D5" w:rsidR="000C184D" w:rsidRPr="00FD0F48" w:rsidRDefault="00FD0F48" w:rsidP="00FD0F48">
                                  <w:pPr>
                                    <w:pStyle w:val="TableParagraph"/>
                                    <w:ind w:right="-123"/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3"/>
                                    </w:rPr>
                                    <w:t xml:space="preserve">b) </w:t>
                                  </w:r>
                                  <w:r w:rsidR="000C184D" w:rsidRPr="00FD0F48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3"/>
                                    </w:rPr>
                                    <w:t xml:space="preserve">suggest </w:t>
                                  </w:r>
                                  <w:r w:rsidR="000C184D" w:rsidRPr="0046500F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3"/>
                                    </w:rPr>
                                    <w:t>reasons</w:t>
                                  </w:r>
                                  <w:r w:rsidR="000C184D"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3"/>
                                    </w:rPr>
                                    <w:t xml:space="preserve"> for the variations. </w:t>
                                  </w:r>
                                  <w:r w:rsidR="000C184D"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3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72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AD6A79" id="_x0000_s1060" type="#_x0000_t202" style="position:absolute;margin-left:-2.25pt;margin-top:11.5pt;width:146.25pt;height:90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" filled="f" stroked="f">
                      <v:textbox inset=",,2mm">
                        <w:txbxContent>
                          <w:p w14:paraId="6E897215" w14:textId="77777777" w:rsidR="000C184D" w:rsidRPr="00FD0F48" w:rsidRDefault="000C184D" w:rsidP="000C184D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3"/>
                              </w:rPr>
                            </w:pPr>
                            <w:r w:rsidRPr="00C92C3F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3"/>
                              </w:rPr>
                              <w:t>ATMOSPHERE</w:t>
                            </w:r>
                          </w:p>
                          <w:p w14:paraId="29EA875E" w14:textId="2D7BFDA6" w:rsidR="000C184D" w:rsidRPr="00FD0F48" w:rsidRDefault="00FD0F48" w:rsidP="00FD0F48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3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3"/>
                              </w:rPr>
                              <w:t xml:space="preserve">a) </w:t>
                            </w:r>
                            <w:r w:rsidR="000C184D" w:rsidRPr="00FD0F48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3"/>
                              </w:rPr>
                              <w:t xml:space="preserve">Compare </w:t>
                            </w:r>
                            <w:r w:rsidR="000C184D"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3"/>
                              </w:rPr>
                              <w:t xml:space="preserve">the rainfall patterns across West Africa; </w:t>
                            </w:r>
                            <w:r w:rsidR="000C184D"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3"/>
                                <w:u w:val="single"/>
                              </w:rPr>
                              <w:t>and</w:t>
                            </w:r>
                          </w:p>
                          <w:p w14:paraId="2557DED1" w14:textId="179082D5" w:rsidR="000C184D" w:rsidRPr="00FD0F48" w:rsidRDefault="00FD0F48" w:rsidP="00FD0F48">
                            <w:pPr>
                              <w:pStyle w:val="TableParagraph"/>
                              <w:ind w:right="-123"/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3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3"/>
                              </w:rPr>
                              <w:t xml:space="preserve">b) </w:t>
                            </w:r>
                            <w:r w:rsidR="000C184D" w:rsidRPr="00FD0F48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3"/>
                              </w:rPr>
                              <w:t xml:space="preserve">suggest </w:t>
                            </w:r>
                            <w:r w:rsidR="000C184D" w:rsidRPr="0046500F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3"/>
                              </w:rPr>
                              <w:t>reasons</w:t>
                            </w:r>
                            <w:r w:rsidR="000C184D"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3"/>
                              </w:rPr>
                              <w:t xml:space="preserve"> for the variations. </w:t>
                            </w:r>
                            <w:r w:rsidR="000C184D"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3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6AE"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85568" behindDoc="1" locked="0" layoutInCell="1" allowOverlap="1" wp14:anchorId="5BD1D06F" wp14:editId="494C3A5A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932180</wp:posOffset>
                  </wp:positionV>
                  <wp:extent cx="3524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TUES 24 APRIL</w:t>
            </w:r>
            <w:r w:rsidR="00983C30" w:rsidRPr="00D76F6D">
              <w:rPr>
                <w:rFonts w:ascii="Gill Sans MT" w:hAnsi="Gill Sans MT"/>
                <w:b w:val="0"/>
                <w:i/>
                <w:sz w:val="24"/>
              </w:rPr>
              <w:t xml:space="preserve"> – 1 week!</w:t>
            </w:r>
            <w:r w:rsidR="00C92C3F" w:rsidRPr="009F2D9D">
              <w:t xml:space="preserve"> 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1DCE6757" w14:textId="67F41082" w:rsidR="003A1BA5" w:rsidRPr="003A1BA5" w:rsidRDefault="00C92C3F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87616" behindDoc="1" locked="0" layoutInCell="1" allowOverlap="1" wp14:anchorId="1E6873FC" wp14:editId="7BF66CF7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913130</wp:posOffset>
                  </wp:positionV>
                  <wp:extent cx="352800" cy="352800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0F48"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7FC77440" wp14:editId="24244D3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180974</wp:posOffset>
                      </wp:positionV>
                      <wp:extent cx="1882775" cy="1076325"/>
                      <wp:effectExtent l="0" t="0" r="0" b="9525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2775" cy="107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62BE3" w14:textId="77777777" w:rsidR="00FD0F48" w:rsidRDefault="00261E54" w:rsidP="00261E54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</w:pPr>
                                  <w:r w:rsidRPr="003E16C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POPULATION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Discuss 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5"/>
                                    </w:rPr>
                                    <w:t>the</w:t>
                                  </w:r>
                                  <w:r w:rsidR="00FD0F48" w:rsidRPr="00FD0F48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5"/>
                                    </w:rPr>
                                    <w:t>possible consequences for Ghana of the 2050 population structure.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14:paraId="588CDFA1" w14:textId="1FB375AD" w:rsidR="00261E54" w:rsidRPr="00FD0F48" w:rsidRDefault="00261E54" w:rsidP="00261E54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B050"/>
                                      <w:sz w:val="20"/>
                                      <w:szCs w:val="15"/>
                                    </w:rPr>
                                  </w:pP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C77440" id="_x0000_s1061" type="#_x0000_t202" style="position:absolute;margin-left:-2.8pt;margin-top:14.25pt;width:148.25pt;height:84.7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HSugIAAMM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" filled="f" stroked="f">
                      <v:textbox>
                        <w:txbxContent>
                          <w:p w14:paraId="42B62BE3" w14:textId="77777777" w:rsidR="00FD0F48" w:rsidRDefault="00261E54" w:rsidP="00261E54">
                            <w:pPr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</w:pPr>
                            <w:r w:rsidRPr="003E16C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t>POPULATION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 xml:space="preserve">Discuss </w:t>
                            </w:r>
                            <w:r w:rsidRPr="00FD0F48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5"/>
                              </w:rPr>
                              <w:t>the</w:t>
                            </w:r>
                            <w:r w:rsidR="00FD0F48" w:rsidRPr="00FD0F48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FD0F48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5"/>
                              </w:rPr>
                              <w:t>possible consequences for Ghana of the 2050 population structure.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 xml:space="preserve"> </w:t>
                            </w:r>
                          </w:p>
                          <w:p w14:paraId="588CDFA1" w14:textId="1FB375AD" w:rsidR="00261E54" w:rsidRPr="00FD0F48" w:rsidRDefault="00261E54" w:rsidP="00261E54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B050"/>
                                <w:sz w:val="20"/>
                                <w:szCs w:val="15"/>
                              </w:rPr>
                            </w:pP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WED 25 APRIL</w:t>
            </w: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14:paraId="125F289C" w14:textId="77777777" w:rsidR="003A1BA5" w:rsidRPr="003A1BA5" w:rsidRDefault="00261E54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6B6E74BB" wp14:editId="09778E45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171450</wp:posOffset>
                      </wp:positionV>
                      <wp:extent cx="1885950" cy="1138555"/>
                      <wp:effectExtent l="0" t="0" r="0" b="444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138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7AF81" w14:textId="2E10F4DC" w:rsidR="00261E54" w:rsidRPr="00FD0F48" w:rsidRDefault="00261E54" w:rsidP="00261E54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</w:pP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t>DEV &amp; HEALTH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  <w:t xml:space="preserve">Explain 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  <w:t>why using only one development indicator, such as Gross National Income (GNI) per capita, may fail to reflect accurately the true quality of life within a country.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18"/>
                                      <w:szCs w:val="13"/>
                                    </w:rPr>
                                    <w:t xml:space="preserve"> 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t>(</w:t>
                                  </w:r>
                                  <w:r w:rsidR="0063592A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t>4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8"/>
                                      <w:szCs w:val="13"/>
                                    </w:rPr>
                                    <w:t xml:space="preserve">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6E74BB" id="_x0000_s1062" type="#_x0000_t202" style="position:absolute;margin-left:-3.1pt;margin-top:13.5pt;width:148.5pt;height:89.6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w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" filled="f" stroked="f">
                      <v:textbox>
                        <w:txbxContent>
                          <w:p w14:paraId="5D07AF81" w14:textId="2E10F4DC" w:rsidR="00261E54" w:rsidRPr="00FD0F48" w:rsidRDefault="00261E54" w:rsidP="00261E54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</w:pP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  <w:t>DEV &amp; HEALTH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3"/>
                              </w:rPr>
                              <w:t xml:space="preserve">Explain </w:t>
                            </w:r>
                            <w:r w:rsidRPr="00FD0F48">
                              <w:rPr>
                                <w:rFonts w:ascii="Trebuchet MS" w:hAnsi="Trebuchet MS"/>
                                <w:color w:val="F79646" w:themeColor="accent6"/>
                                <w:sz w:val="18"/>
                                <w:szCs w:val="13"/>
                              </w:rPr>
                              <w:t>why using only one development indicator, such as Gross National Income (GNI) per capita, may fail to reflect accurately the true quality of life within a country.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18"/>
                                <w:szCs w:val="13"/>
                              </w:rPr>
                              <w:t xml:space="preserve"> 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  <w:t>(</w:t>
                            </w:r>
                            <w:r w:rsidR="0063592A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  <w:t>4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8"/>
                                <w:szCs w:val="13"/>
                              </w:rPr>
                              <w:t xml:space="preserve">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THURS 26 APRIL</w:t>
            </w:r>
          </w:p>
          <w:p w14:paraId="67A59E65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57BA6B98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25BE9D6E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1CAA5E6E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4EF550CA" w14:textId="77777777" w:rsidR="003A1BA5" w:rsidRP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14:paraId="34294361" w14:textId="1B345661" w:rsidR="003A1BA5" w:rsidRPr="003A1BA5" w:rsidRDefault="0064562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399275AD" wp14:editId="400C5C9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171450</wp:posOffset>
                      </wp:positionV>
                      <wp:extent cx="1881505" cy="1138555"/>
                      <wp:effectExtent l="0" t="0" r="0" b="444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1505" cy="1138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4EE0E1" w14:textId="74E92781" w:rsidR="00801F0A" w:rsidRPr="00FD0F48" w:rsidRDefault="00801F0A" w:rsidP="00801F0A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5"/>
                                    </w:rPr>
                                  </w:pPr>
                                  <w:r w:rsidRPr="003E16C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BIOSPHERE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  <w:t>Explain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t xml:space="preserve"> how factors such as those shown in the diagram affect the formation of a brown earth soil.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9275AD" id="_x0000_s1063" type="#_x0000_t202" style="position:absolute;margin-left:-2.6pt;margin-top:13.5pt;width:148.15pt;height:89.6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Ky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" filled="f" stroked="f">
                      <v:textbox>
                        <w:txbxContent>
                          <w:p w14:paraId="084EE0E1" w14:textId="74E92781" w:rsidR="00801F0A" w:rsidRPr="00FD0F48" w:rsidRDefault="00801F0A" w:rsidP="00801F0A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5"/>
                              </w:rPr>
                            </w:pPr>
                            <w:r w:rsidRPr="003E16C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t>BIOSPHERE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5"/>
                              </w:rPr>
                              <w:br/>
                              <w:t>Explain</w:t>
                            </w:r>
                            <w:r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t xml:space="preserve"> how factors such as those shown in the diagram affect the formation of a brown earth soil.</w:t>
                            </w:r>
                            <w:r w:rsidRPr="00FD0F48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5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6CD" w:rsidRPr="00D76F6D">
              <w:rPr>
                <w:noProof/>
                <w:lang w:val="en-GB" w:eastAsia="en-GB"/>
              </w:rPr>
              <w:drawing>
                <wp:anchor distT="0" distB="0" distL="114300" distR="114300" simplePos="0" relativeHeight="251889664" behindDoc="1" locked="0" layoutInCell="1" allowOverlap="1" wp14:anchorId="4B2DB1A7" wp14:editId="2DE542F9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932180</wp:posOffset>
                  </wp:positionV>
                  <wp:extent cx="3524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6185A" w:rsidRPr="00D76F6D">
              <w:rPr>
                <w:rFonts w:ascii="Gill Sans MT" w:hAnsi="Gill Sans MT"/>
                <w:b w:val="0"/>
                <w:i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3C376B6B" wp14:editId="41E29A2F">
                      <wp:simplePos x="0" y="0"/>
                      <wp:positionH relativeFrom="page">
                        <wp:posOffset>560705</wp:posOffset>
                      </wp:positionH>
                      <wp:positionV relativeFrom="page">
                        <wp:posOffset>1308100</wp:posOffset>
                      </wp:positionV>
                      <wp:extent cx="5300980" cy="1473200"/>
                      <wp:effectExtent l="0" t="0" r="13970" b="1270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0980" cy="147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09084C" w14:textId="77777777" w:rsidR="003A1BA5" w:rsidRPr="005C42BE" w:rsidRDefault="003A1BA5" w:rsidP="003A1BA5">
                                  <w:pPr>
                                    <w:pStyle w:val="BodyText"/>
                                    <w:ind w:left="20"/>
                                    <w:jc w:val="right"/>
                                    <w:rPr>
                                      <w:rFonts w:ascii="Gill Sans MT" w:hAnsi="Gill Sans MT"/>
                                      <w:b w:val="0"/>
                                      <w:color w:val="00B050"/>
                                      <w:sz w:val="32"/>
                                    </w:rPr>
                                  </w:pPr>
                                  <w:r w:rsidRPr="005C42BE">
                                    <w:rPr>
                                      <w:rFonts w:ascii="Gill Sans MT" w:hAnsi="Gill Sans MT"/>
                                      <w:color w:val="00B050"/>
                                      <w:sz w:val="32"/>
                                    </w:rPr>
                                    <w:t>Section1- Physical Environments</w:t>
                                  </w:r>
                                </w:p>
                                <w:p w14:paraId="62903BB3" w14:textId="77777777" w:rsidR="003A1BA5" w:rsidRPr="005C42BE" w:rsidRDefault="003A1BA5" w:rsidP="003A1BA5">
                                  <w:pPr>
                                    <w:pStyle w:val="BodyText"/>
                                    <w:ind w:left="20"/>
                                    <w:jc w:val="right"/>
                                    <w:rPr>
                                      <w:rFonts w:ascii="Gill Sans MT" w:hAnsi="Gill Sans MT"/>
                                      <w:color w:val="548DD4" w:themeColor="text2" w:themeTint="99"/>
                                      <w:sz w:val="32"/>
                                    </w:rPr>
                                  </w:pPr>
                                  <w:r w:rsidRPr="005C42BE">
                                    <w:rPr>
                                      <w:rFonts w:ascii="Gill Sans MT" w:hAnsi="Gill Sans MT"/>
                                      <w:color w:val="548DD4" w:themeColor="text2" w:themeTint="99"/>
                                      <w:sz w:val="32"/>
                                    </w:rPr>
                                    <w:t>Section 2- Human Environments</w:t>
                                  </w:r>
                                </w:p>
                                <w:p w14:paraId="524F380A" w14:textId="115A74CC" w:rsidR="003A1BA5" w:rsidRPr="005C42BE" w:rsidRDefault="003A1BA5" w:rsidP="003A1BA5">
                                  <w:pPr>
                                    <w:pStyle w:val="BodyText"/>
                                    <w:ind w:left="20"/>
                                    <w:jc w:val="right"/>
                                    <w:rPr>
                                      <w:rFonts w:ascii="Gill Sans MT" w:hAnsi="Gill Sans MT"/>
                                      <w:color w:val="7030A0"/>
                                      <w:sz w:val="32"/>
                                    </w:rPr>
                                  </w:pPr>
                                  <w:r w:rsidRPr="005C42BE">
                                    <w:rPr>
                                      <w:rFonts w:ascii="Gill Sans MT" w:hAnsi="Gill Sans MT"/>
                                      <w:color w:val="7030A0"/>
                                      <w:sz w:val="32"/>
                                    </w:rPr>
                                    <w:t>Section 3- Global Issues</w:t>
                                  </w:r>
                                </w:p>
                                <w:p w14:paraId="563F66F6" w14:textId="2B1A846F" w:rsidR="00A6185A" w:rsidRDefault="00A6185A" w:rsidP="003A1BA5">
                                  <w:pPr>
                                    <w:pStyle w:val="BodyText"/>
                                    <w:ind w:left="20"/>
                                    <w:jc w:val="right"/>
                                    <w:rPr>
                                      <w:rFonts w:ascii="Gill Sans MT" w:hAnsi="Gill Sans MT"/>
                                      <w:color w:val="F79646" w:themeColor="accent6"/>
                                      <w:sz w:val="32"/>
                                    </w:rPr>
                                  </w:pPr>
                                </w:p>
                                <w:p w14:paraId="33576A52" w14:textId="5E322A5E" w:rsidR="00A6185A" w:rsidRPr="006420B8" w:rsidRDefault="00A6185A" w:rsidP="003A1BA5">
                                  <w:pPr>
                                    <w:pStyle w:val="BodyText"/>
                                    <w:ind w:left="20"/>
                                    <w:jc w:val="right"/>
                                    <w:rPr>
                                      <w:rFonts w:ascii="Gill Sans MT" w:hAnsi="Gill Sans MT"/>
                                      <w:color w:val="F79646" w:themeColor="accent6"/>
                                      <w:sz w:val="32"/>
                                    </w:rPr>
                                  </w:pPr>
                                  <w:bookmarkStart w:id="0" w:name="_GoBack"/>
                                  <w:r w:rsidRPr="006420B8">
                                    <w:rPr>
                                      <w:rFonts w:ascii="Gill Sans MT" w:hAnsi="Gill Sans MT"/>
                                      <w:color w:val="7030A0"/>
                                      <w:sz w:val="32"/>
                                    </w:rPr>
                                    <w:t>Answers:</w:t>
                                  </w:r>
                                  <w:r w:rsidR="006420B8" w:rsidRPr="006420B8">
                                    <w:rPr>
                                      <w:rFonts w:ascii="Gill Sans MT" w:hAnsi="Gill Sans MT"/>
                                      <w:color w:val="7030A0"/>
                                      <w:sz w:val="32"/>
                                    </w:rPr>
                                    <w:tab/>
                                  </w:r>
                                  <w:r w:rsidR="006420B8" w:rsidRPr="006420B8">
                                    <w:rPr>
                                      <w:rFonts w:ascii="Gill Sans MT" w:hAnsi="Gill Sans MT"/>
                                      <w:color w:val="7030A0"/>
                                      <w:sz w:val="32"/>
                                    </w:rPr>
                                    <w:tab/>
                                  </w:r>
                                  <w:r w:rsidRPr="006420B8">
                                    <w:rPr>
                                      <w:rFonts w:ascii="Gill Sans MT" w:hAnsi="Gill Sans MT"/>
                                      <w:color w:val="7030A0"/>
                                      <w:sz w:val="32"/>
                                    </w:rPr>
                                    <w:t xml:space="preserve">  </w:t>
                                  </w:r>
                                  <w:r w:rsidRPr="006420B8">
                                    <w:rPr>
                                      <w:rFonts w:ascii="Gill Sans MT" w:hAnsi="Gill Sans MT"/>
                                      <w:color w:val="F79646" w:themeColor="accent6"/>
                                      <w:sz w:val="32"/>
                                    </w:rPr>
                                    <w:tab/>
                                  </w:r>
                                  <w:r w:rsidRPr="006420B8">
                                    <w:rPr>
                                      <w:rFonts w:ascii="Gill Sans MT" w:hAnsi="Gill Sans MT"/>
                                      <w:color w:val="F79646" w:themeColor="accent6"/>
                                      <w:sz w:val="32"/>
                                    </w:rPr>
                                    <w:tab/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4" type="#_x0000_t202" style="position:absolute;margin-left:44.15pt;margin-top:103pt;width:417.4pt;height:116pt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Vm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" filled="f" stroked="f">
                      <v:textbox inset="0,0,0,0">
                        <w:txbxContent>
                          <w:p w14:paraId="5109084C" w14:textId="77777777" w:rsidR="003A1BA5" w:rsidRPr="005C42BE" w:rsidRDefault="003A1BA5" w:rsidP="003A1BA5">
                            <w:pPr>
                              <w:pStyle w:val="BodyText"/>
                              <w:ind w:left="20"/>
                              <w:jc w:val="right"/>
                              <w:rPr>
                                <w:rFonts w:ascii="Gill Sans MT" w:hAnsi="Gill Sans MT"/>
                                <w:b w:val="0"/>
                                <w:color w:val="00B050"/>
                                <w:sz w:val="32"/>
                              </w:rPr>
                            </w:pPr>
                            <w:r w:rsidRPr="005C42BE">
                              <w:rPr>
                                <w:rFonts w:ascii="Gill Sans MT" w:hAnsi="Gill Sans MT"/>
                                <w:color w:val="00B050"/>
                                <w:sz w:val="32"/>
                              </w:rPr>
                              <w:t>Section1- Physical Environments</w:t>
                            </w:r>
                          </w:p>
                          <w:p w14:paraId="62903BB3" w14:textId="77777777" w:rsidR="003A1BA5" w:rsidRPr="005C42BE" w:rsidRDefault="003A1BA5" w:rsidP="003A1BA5">
                            <w:pPr>
                              <w:pStyle w:val="BodyText"/>
                              <w:ind w:left="20"/>
                              <w:jc w:val="right"/>
                              <w:rPr>
                                <w:rFonts w:ascii="Gill Sans MT" w:hAnsi="Gill Sans MT"/>
                                <w:color w:val="548DD4" w:themeColor="text2" w:themeTint="99"/>
                                <w:sz w:val="32"/>
                              </w:rPr>
                            </w:pPr>
                            <w:r w:rsidRPr="005C42BE">
                              <w:rPr>
                                <w:rFonts w:ascii="Gill Sans MT" w:hAnsi="Gill Sans MT"/>
                                <w:color w:val="548DD4" w:themeColor="text2" w:themeTint="99"/>
                                <w:sz w:val="32"/>
                              </w:rPr>
                              <w:t>Section 2- Human Environments</w:t>
                            </w:r>
                          </w:p>
                          <w:p w14:paraId="524F380A" w14:textId="115A74CC" w:rsidR="003A1BA5" w:rsidRPr="005C42BE" w:rsidRDefault="003A1BA5" w:rsidP="003A1BA5">
                            <w:pPr>
                              <w:pStyle w:val="BodyText"/>
                              <w:ind w:left="20"/>
                              <w:jc w:val="right"/>
                              <w:rPr>
                                <w:rFonts w:ascii="Gill Sans MT" w:hAnsi="Gill Sans MT"/>
                                <w:color w:val="7030A0"/>
                                <w:sz w:val="32"/>
                              </w:rPr>
                            </w:pPr>
                            <w:r w:rsidRPr="005C42BE">
                              <w:rPr>
                                <w:rFonts w:ascii="Gill Sans MT" w:hAnsi="Gill Sans MT"/>
                                <w:color w:val="7030A0"/>
                                <w:sz w:val="32"/>
                              </w:rPr>
                              <w:t>Section 3- Global Issues</w:t>
                            </w:r>
                          </w:p>
                          <w:p w14:paraId="563F66F6" w14:textId="2B1A846F" w:rsidR="00A6185A" w:rsidRDefault="00A6185A" w:rsidP="003A1BA5">
                            <w:pPr>
                              <w:pStyle w:val="BodyText"/>
                              <w:ind w:left="20"/>
                              <w:jc w:val="right"/>
                              <w:rPr>
                                <w:rFonts w:ascii="Gill Sans MT" w:hAnsi="Gill Sans MT"/>
                                <w:color w:val="F79646" w:themeColor="accent6"/>
                                <w:sz w:val="32"/>
                              </w:rPr>
                            </w:pPr>
                          </w:p>
                          <w:p w14:paraId="33576A52" w14:textId="5E322A5E" w:rsidR="00A6185A" w:rsidRPr="006420B8" w:rsidRDefault="00A6185A" w:rsidP="003A1BA5">
                            <w:pPr>
                              <w:pStyle w:val="BodyText"/>
                              <w:ind w:left="20"/>
                              <w:jc w:val="right"/>
                              <w:rPr>
                                <w:rFonts w:ascii="Gill Sans MT" w:hAnsi="Gill Sans MT"/>
                                <w:color w:val="F79646" w:themeColor="accent6"/>
                                <w:sz w:val="32"/>
                              </w:rPr>
                            </w:pPr>
                            <w:bookmarkStart w:id="1" w:name="_GoBack"/>
                            <w:r w:rsidRPr="006420B8">
                              <w:rPr>
                                <w:rFonts w:ascii="Gill Sans MT" w:hAnsi="Gill Sans MT"/>
                                <w:color w:val="7030A0"/>
                                <w:sz w:val="32"/>
                              </w:rPr>
                              <w:t>Answers:</w:t>
                            </w:r>
                            <w:r w:rsidR="006420B8" w:rsidRPr="006420B8">
                              <w:rPr>
                                <w:rFonts w:ascii="Gill Sans MT" w:hAnsi="Gill Sans MT"/>
                                <w:color w:val="7030A0"/>
                                <w:sz w:val="32"/>
                              </w:rPr>
                              <w:tab/>
                            </w:r>
                            <w:r w:rsidR="006420B8" w:rsidRPr="006420B8">
                              <w:rPr>
                                <w:rFonts w:ascii="Gill Sans MT" w:hAnsi="Gill Sans MT"/>
                                <w:color w:val="7030A0"/>
                                <w:sz w:val="32"/>
                              </w:rPr>
                              <w:tab/>
                            </w:r>
                            <w:r w:rsidRPr="006420B8">
                              <w:rPr>
                                <w:rFonts w:ascii="Gill Sans MT" w:hAnsi="Gill Sans MT"/>
                                <w:color w:val="7030A0"/>
                                <w:sz w:val="32"/>
                              </w:rPr>
                              <w:t xml:space="preserve">  </w:t>
                            </w:r>
                            <w:r w:rsidRPr="006420B8">
                              <w:rPr>
                                <w:rFonts w:ascii="Gill Sans MT" w:hAnsi="Gill Sans MT"/>
                                <w:color w:val="F79646" w:themeColor="accent6"/>
                                <w:sz w:val="32"/>
                              </w:rPr>
                              <w:tab/>
                            </w:r>
                            <w:r w:rsidRPr="006420B8">
                              <w:rPr>
                                <w:rFonts w:ascii="Gill Sans MT" w:hAnsi="Gill Sans MT"/>
                                <w:color w:val="F79646" w:themeColor="accent6"/>
                                <w:sz w:val="32"/>
                              </w:rPr>
                              <w:tab/>
                            </w:r>
                            <w:bookmarkEnd w:id="1"/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FRI 27 APRIL</w:t>
            </w:r>
            <w:r w:rsidR="003A1BA5" w:rsidRPr="00D76F6D">
              <w:rPr>
                <w:rFonts w:ascii="Gill Sans MT" w:hAnsi="Gill Sans MT"/>
                <w:b w:val="0"/>
                <w:i/>
                <w:sz w:val="18"/>
              </w:rPr>
              <w:t xml:space="preserve"> </w:t>
            </w:r>
          </w:p>
        </w:tc>
        <w:tc>
          <w:tcPr>
            <w:tcW w:w="3080" w:type="dxa"/>
            <w:tcBorders>
              <w:bottom w:val="single" w:sz="4" w:space="0" w:color="auto"/>
            </w:tcBorders>
          </w:tcPr>
          <w:p w14:paraId="2E0AAC97" w14:textId="4277AA90" w:rsidR="003A1BA5" w:rsidRPr="003A1BA5" w:rsidRDefault="00801F0A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5A30AEE6" wp14:editId="7FD6A3A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161925</wp:posOffset>
                      </wp:positionV>
                      <wp:extent cx="1891665" cy="114808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1665" cy="1148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A8918E" w14:textId="77777777" w:rsidR="00801F0A" w:rsidRPr="00FD0F48" w:rsidRDefault="00801F0A" w:rsidP="00801F0A">
                                  <w:pPr>
                                    <w:ind w:left="-142" w:right="-123"/>
                                    <w:rPr>
                                      <w:rFonts w:ascii="Trebuchet MS" w:hAnsi="Trebuchet MS"/>
                                      <w:color w:val="00B050"/>
                                      <w:sz w:val="20"/>
                                      <w:szCs w:val="15"/>
                                    </w:rPr>
                                  </w:pP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URBAN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>Evaluate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 the effectiveness of the strategies used to manage traffic in a developed world city you have studied.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AF50"/>
                                      <w:sz w:val="20"/>
                                      <w:szCs w:val="15"/>
                                    </w:rPr>
                                    <w:t xml:space="preserve"> 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5"/>
                                    </w:rPr>
                                    <w:t>(4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30AEE6" id="_x0000_s1065" type="#_x0000_t202" style="position:absolute;margin-left:-3.6pt;margin-top:12.75pt;width:148.95pt;height:90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kA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" filled="f" stroked="f">
                      <v:textbox>
                        <w:txbxContent>
                          <w:p w14:paraId="42A8918E" w14:textId="77777777" w:rsidR="00801F0A" w:rsidRPr="00FD0F48" w:rsidRDefault="00801F0A" w:rsidP="00801F0A">
                            <w:pPr>
                              <w:ind w:left="-142" w:right="-123"/>
                              <w:rPr>
                                <w:rFonts w:ascii="Trebuchet MS" w:hAnsi="Trebuchet MS"/>
                                <w:color w:val="00B050"/>
                                <w:sz w:val="20"/>
                                <w:szCs w:val="15"/>
                              </w:rPr>
                            </w:pPr>
                            <w:r w:rsidRPr="00FD0F48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t>URBAN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5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>Evaluate</w:t>
                            </w:r>
                            <w:r w:rsidRPr="00FD0F48">
                              <w:rPr>
                                <w:rFonts w:ascii="Trebuchet MS" w:hAnsi="Trebuchet MS"/>
                                <w:color w:val="00AF50"/>
                                <w:sz w:val="20"/>
                                <w:szCs w:val="15"/>
                              </w:rPr>
                              <w:t xml:space="preserve"> the effectiveness of the strategies used to manage traffic in a developed world city you have studied.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AF50"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5"/>
                              </w:rPr>
                              <w:t>(4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SAT 28 APRIL</w:t>
            </w:r>
            <w:r w:rsidR="003A1BA5" w:rsidRPr="003A1BA5">
              <w:rPr>
                <w:rFonts w:ascii="Gill Sans MT" w:hAnsi="Gill Sans MT"/>
                <w:b w:val="0"/>
                <w:i/>
                <w:color w:val="A6A6A6" w:themeColor="background1" w:themeShade="A6"/>
                <w:sz w:val="18"/>
              </w:rPr>
              <w:t xml:space="preserve"> 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6A8BFA37" w14:textId="0F64115F" w:rsidR="003A1BA5" w:rsidRPr="003A1BA5" w:rsidRDefault="000D2C92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17765789" wp14:editId="234B3D4C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151765</wp:posOffset>
                      </wp:positionV>
                      <wp:extent cx="1882140" cy="1157605"/>
                      <wp:effectExtent l="0" t="0" r="0" b="4445"/>
                      <wp:wrapNone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2140" cy="1157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C4A94B" w14:textId="77777777" w:rsidR="000D2C92" w:rsidRPr="00FD0F48" w:rsidRDefault="000D2C92" w:rsidP="000D2C92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</w:pP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RBM</w:t>
                                  </w:r>
                                </w:p>
                                <w:p w14:paraId="599FA19F" w14:textId="77777777" w:rsidR="000D2C92" w:rsidRPr="00FD0F48" w:rsidRDefault="000D2C92" w:rsidP="000D2C92">
                                  <w:pPr>
                                    <w:pStyle w:val="TableParagraph"/>
                                    <w:ind w:left="-142" w:right="-123"/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</w:pP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>Explain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t xml:space="preserve"> the human and physical factors which need to be considered when selecting a site for a major dam and its associated reservoir.</w:t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color w:val="F79646" w:themeColor="accent6"/>
                                      <w:sz w:val="20"/>
                                      <w:szCs w:val="14"/>
                                    </w:rPr>
                                    <w:br/>
                                  </w:r>
                                  <w:r w:rsidRPr="00FD0F48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(5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765789" id="_x0000_s1066" type="#_x0000_t202" style="position:absolute;margin-left:-3.1pt;margin-top:11.95pt;width:148.2pt;height:91.1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k+ugIAAMQ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" filled="f" stroked="f">
                      <v:textbox>
                        <w:txbxContent>
                          <w:p w14:paraId="7EC4A94B" w14:textId="77777777" w:rsidR="000D2C92" w:rsidRPr="00FD0F48" w:rsidRDefault="000D2C92" w:rsidP="000D2C92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</w:pP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RBM</w:t>
                            </w:r>
                          </w:p>
                          <w:p w14:paraId="599FA19F" w14:textId="77777777" w:rsidR="000D2C92" w:rsidRPr="00FD0F48" w:rsidRDefault="000D2C92" w:rsidP="000D2C92">
                            <w:pPr>
                              <w:pStyle w:val="TableParagraph"/>
                              <w:ind w:left="-142" w:right="-123"/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</w:pPr>
                            <w:r w:rsidRPr="00FD0F48">
                              <w:rPr>
                                <w:rFonts w:ascii="Trebuchet MS" w:hAnsi="Trebuchet MS"/>
                                <w:b/>
                                <w:color w:val="F79646" w:themeColor="accent6"/>
                                <w:sz w:val="20"/>
                                <w:szCs w:val="14"/>
                              </w:rPr>
                              <w:t>Explain</w:t>
                            </w:r>
                            <w:r w:rsidRPr="00FD0F48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t xml:space="preserve"> the human and physical factors which need to be considered when selecting a site for a major dam and its associated reservoir.</w:t>
                            </w:r>
                            <w:r w:rsidRPr="00FD0F48">
                              <w:rPr>
                                <w:rFonts w:ascii="Trebuchet MS" w:hAnsi="Trebuchet MS"/>
                                <w:color w:val="F79646" w:themeColor="accent6"/>
                                <w:sz w:val="20"/>
                                <w:szCs w:val="14"/>
                              </w:rPr>
                              <w:br/>
                            </w:r>
                            <w:r w:rsidRPr="00FD0F48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(5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SUN 29 APRIL</w:t>
            </w:r>
          </w:p>
        </w:tc>
      </w:tr>
      <w:tr w:rsidR="003A1BA5" w14:paraId="6B8AC04F" w14:textId="77777777" w:rsidTr="00B30D0B">
        <w:trPr>
          <w:trHeight w:val="2061"/>
        </w:trPr>
        <w:tc>
          <w:tcPr>
            <w:tcW w:w="3081" w:type="dxa"/>
          </w:tcPr>
          <w:p w14:paraId="1A96197F" w14:textId="675707E5" w:rsidR="003A1BA5" w:rsidRPr="003A1BA5" w:rsidRDefault="0064562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 wp14:anchorId="56FCB29F" wp14:editId="67DB028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134620</wp:posOffset>
                      </wp:positionV>
                      <wp:extent cx="1844675" cy="108839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4675" cy="1088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D51B48" w14:textId="77777777" w:rsidR="00EA70E7" w:rsidRPr="00EA70E7" w:rsidRDefault="00EA70E7" w:rsidP="00EA70E7">
                                  <w:pPr>
                                    <w:pStyle w:val="TableParagraph"/>
                                    <w:ind w:left="-142" w:right="-160"/>
                                    <w:rPr>
                                      <w:rFonts w:ascii="Trebuchet MS" w:hAnsi="Trebuchet MS"/>
                                      <w:b/>
                                      <w:color w:val="00B050"/>
                                      <w:sz w:val="20"/>
                                      <w:szCs w:val="14"/>
                                    </w:rPr>
                                  </w:pPr>
                                  <w:r w:rsidRPr="003E16CD">
                                    <w:rPr>
                                      <w:rFonts w:ascii="Trebuchet MS" w:hAnsi="Trebuchet MS"/>
                                      <w:b/>
                                      <w:i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ATMOSPHERE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br/>
                                    <w:t xml:space="preserve">Explain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color w:val="0070C0"/>
                                      <w:sz w:val="20"/>
                                      <w:szCs w:val="14"/>
                                    </w:rPr>
                                    <w:t>how atmospheric circulation cells and the associated surface winds assist in redistributing energy around the world.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70C0"/>
                                      <w:sz w:val="20"/>
                                      <w:szCs w:val="14"/>
                                    </w:rPr>
                                    <w:t xml:space="preserve"> </w:t>
                                  </w:r>
                                  <w:r w:rsidRPr="00EA70E7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20"/>
                                      <w:szCs w:val="14"/>
                                    </w:rPr>
                                    <w:t>(4 MARKS)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72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FCB29F" id="_x0000_s1067" type="#_x0000_t202" style="position:absolute;margin-left:-3pt;margin-top:10.6pt;width:145.25pt;height:85.7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" filled="f" stroked="f">
                      <v:textbox inset=",,2mm">
                        <w:txbxContent>
                          <w:p w14:paraId="4ED51B48" w14:textId="77777777" w:rsidR="00EA70E7" w:rsidRPr="00EA70E7" w:rsidRDefault="00EA70E7" w:rsidP="00EA70E7">
                            <w:pPr>
                              <w:pStyle w:val="TableParagraph"/>
                              <w:ind w:left="-142" w:right="-160"/>
                              <w:rPr>
                                <w:rFonts w:ascii="Trebuchet MS" w:hAnsi="Trebuchet MS"/>
                                <w:b/>
                                <w:color w:val="00B050"/>
                                <w:sz w:val="20"/>
                                <w:szCs w:val="14"/>
                              </w:rPr>
                            </w:pPr>
                            <w:r w:rsidRPr="003E16CD">
                              <w:rPr>
                                <w:rFonts w:ascii="Trebuchet MS" w:hAnsi="Trebuchet MS"/>
                                <w:b/>
                                <w:i/>
                                <w:color w:val="000000" w:themeColor="text1"/>
                                <w:sz w:val="20"/>
                                <w:szCs w:val="14"/>
                              </w:rPr>
                              <w:t>ATMOSPHERE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br/>
                              <w:t xml:space="preserve">Explain </w:t>
                            </w:r>
                            <w:r w:rsidRPr="00EA70E7">
                              <w:rPr>
                                <w:rFonts w:ascii="Trebuchet MS" w:hAnsi="Trebuchet MS"/>
                                <w:color w:val="0070C0"/>
                                <w:sz w:val="20"/>
                                <w:szCs w:val="14"/>
                              </w:rPr>
                              <w:t>how atmospheric circulation cells and the associated surface winds assist in redistributing energy around the world.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70C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EA70E7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0"/>
                                <w:szCs w:val="14"/>
                              </w:rPr>
                              <w:t>(4 MARKS)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6AE" w:rsidRPr="00D76F6D">
              <w:rPr>
                <w:rFonts w:ascii="Gill Sans MT" w:hAnsi="Gill Sans MT"/>
                <w:b w:val="0"/>
                <w:i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891712" behindDoc="1" locked="0" layoutInCell="1" allowOverlap="1" wp14:anchorId="5EAF6678" wp14:editId="10D6D581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937895</wp:posOffset>
                  </wp:positionV>
                  <wp:extent cx="35242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1BA5" w:rsidRPr="00D76F6D">
              <w:rPr>
                <w:rFonts w:ascii="Gill Sans MT" w:hAnsi="Gill Sans MT"/>
                <w:b w:val="0"/>
                <w:i/>
                <w:sz w:val="24"/>
              </w:rPr>
              <w:t>MON 30 APRIL</w:t>
            </w:r>
          </w:p>
        </w:tc>
        <w:tc>
          <w:tcPr>
            <w:tcW w:w="3081" w:type="dxa"/>
          </w:tcPr>
          <w:p w14:paraId="0B5CD69C" w14:textId="2AB8889A" w:rsidR="003A1BA5" w:rsidRPr="00D76F6D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sz w:val="24"/>
              </w:rPr>
            </w:pPr>
            <w:r w:rsidRPr="00D76F6D">
              <w:rPr>
                <w:rFonts w:ascii="Gill Sans MT" w:hAnsi="Gill Sans MT"/>
                <w:b w:val="0"/>
                <w:i/>
                <w:sz w:val="24"/>
              </w:rPr>
              <w:t>TUES 1 MA</w:t>
            </w:r>
            <w:r w:rsidR="00983C30" w:rsidRPr="00D76F6D">
              <w:rPr>
                <w:rFonts w:ascii="Gill Sans MT" w:hAnsi="Gill Sans MT"/>
                <w:b w:val="0"/>
                <w:i/>
                <w:sz w:val="24"/>
              </w:rPr>
              <w:t>Y</w:t>
            </w:r>
            <w:r w:rsidR="00292529" w:rsidRPr="00D76F6D">
              <w:rPr>
                <w:rFonts w:ascii="Gill Sans MT" w:hAnsi="Gill Sans MT"/>
                <w:b w:val="0"/>
                <w:i/>
                <w:sz w:val="24"/>
              </w:rPr>
              <w:t xml:space="preserve"> – Exam Day!</w:t>
            </w:r>
          </w:p>
          <w:p w14:paraId="03A1DE5D" w14:textId="045D532A" w:rsidR="003A1BA5" w:rsidRDefault="0064562C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>
              <w:rPr>
                <w:rFonts w:ascii="Gill Sans MT" w:hAnsi="Gill Sans MT"/>
                <w:b w:val="0"/>
                <w:i/>
                <w:noProof/>
                <w:color w:val="A6A6A6" w:themeColor="background1" w:themeShade="A6"/>
                <w:sz w:val="18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502592" behindDoc="0" locked="0" layoutInCell="1" allowOverlap="1" wp14:anchorId="1CBFF8B2" wp14:editId="6466D65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48260</wp:posOffset>
                      </wp:positionV>
                      <wp:extent cx="1841500" cy="1054100"/>
                      <wp:effectExtent l="0" t="0" r="0" b="1270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00" cy="1054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44259A" w14:textId="77777777" w:rsidR="00D4271E" w:rsidRPr="00292529" w:rsidRDefault="00725A83" w:rsidP="00D4271E">
                                  <w:pPr>
                                    <w:pStyle w:val="TableParagraph"/>
                                    <w:ind w:left="-142" w:right="-123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</w:pPr>
                                  <w:r w:rsidRP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  <w:t>HIGHER</w:t>
                                  </w:r>
                                  <w:r w:rsidR="00D4271E" w:rsidRP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  <w:t xml:space="preserve"> GEOGRAPHY</w:t>
                                  </w:r>
                                </w:p>
                                <w:p w14:paraId="206341F0" w14:textId="77777777" w:rsidR="00D4271E" w:rsidRPr="00292529" w:rsidRDefault="00D4271E" w:rsidP="00D4271E">
                                  <w:pPr>
                                    <w:pStyle w:val="TableParagraph"/>
                                    <w:ind w:left="-142" w:right="-123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6"/>
                                      <w:szCs w:val="10"/>
                                    </w:rPr>
                                  </w:pPr>
                                </w:p>
                                <w:p w14:paraId="1AE5687C" w14:textId="77777777" w:rsidR="00D4271E" w:rsidRPr="00292529" w:rsidRDefault="00725A83" w:rsidP="00D4271E">
                                  <w:pPr>
                                    <w:pStyle w:val="TableParagraph"/>
                                    <w:ind w:left="-142" w:right="-123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</w:pPr>
                                  <w:r w:rsidRP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  <w:t>9.00AM – 11.15A</w:t>
                                  </w:r>
                                  <w:r w:rsidR="00D4271E" w:rsidRP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  <w:t>M</w:t>
                                  </w:r>
                                </w:p>
                                <w:p w14:paraId="6DE61DC8" w14:textId="77777777" w:rsidR="00D4271E" w:rsidRPr="00292529" w:rsidRDefault="00D4271E" w:rsidP="00D4271E">
                                  <w:pPr>
                                    <w:pStyle w:val="TableParagraph"/>
                                    <w:ind w:left="-142" w:right="-123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 w:val="16"/>
                                      <w:szCs w:val="10"/>
                                    </w:rPr>
                                  </w:pPr>
                                </w:p>
                                <w:p w14:paraId="30117F76" w14:textId="4DC836C5" w:rsidR="00D4271E" w:rsidRPr="00292529" w:rsidRDefault="00D4271E" w:rsidP="00D4271E">
                                  <w:pPr>
                                    <w:pStyle w:val="TableParagraph"/>
                                    <w:ind w:left="-142" w:right="-123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</w:pPr>
                                  <w:r w:rsidRP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  <w:t xml:space="preserve">ARRIVE </w:t>
                                  </w:r>
                                  <w:r w:rsidRP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  <w:u w:val="single"/>
                                    </w:rPr>
                                    <w:t>AT LEAST</w:t>
                                  </w:r>
                                  <w:r w:rsidRP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  <w:t xml:space="preserve"> 1</w:t>
                                  </w:r>
                                  <w:r w:rsid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  <w:t>5</w:t>
                                  </w:r>
                                  <w:r w:rsidRPr="00292529"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  <w:t xml:space="preserve"> MINUTES BEFORE</w:t>
                                  </w:r>
                                </w:p>
                                <w:p w14:paraId="2A53AACF" w14:textId="77777777" w:rsidR="00D4271E" w:rsidRPr="00292529" w:rsidRDefault="00D4271E" w:rsidP="00D4271E">
                                  <w:pPr>
                                    <w:pStyle w:val="TableParagraph"/>
                                    <w:ind w:left="-142" w:right="-123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color w:val="000000" w:themeColor="text1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2000" tIns="0" rIns="7200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BFF8B2" id="Text Box 19" o:spid="_x0000_s1068" type="#_x0000_t202" style="position:absolute;margin-left:-1.9pt;margin-top:3.8pt;width:145pt;height:83pt;z-index: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lctQIAALw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" filled="f" stroked="f">
                      <v:textbox inset="2mm,0,2mm,0">
                        <w:txbxContent>
                          <w:p w14:paraId="1B44259A" w14:textId="77777777" w:rsidR="00D4271E" w:rsidRPr="00292529" w:rsidRDefault="00725A83" w:rsidP="00D4271E">
                            <w:pPr>
                              <w:pStyle w:val="TableParagraph"/>
                              <w:ind w:left="-142" w:right="-123"/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</w:pPr>
                            <w:r w:rsidRP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  <w:t>HIGHER</w:t>
                            </w:r>
                            <w:r w:rsidR="00D4271E" w:rsidRP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  <w:t xml:space="preserve"> GEOGRAPHY</w:t>
                            </w:r>
                          </w:p>
                          <w:p w14:paraId="206341F0" w14:textId="77777777" w:rsidR="00D4271E" w:rsidRPr="00292529" w:rsidRDefault="00D4271E" w:rsidP="00D4271E">
                            <w:pPr>
                              <w:pStyle w:val="TableParagraph"/>
                              <w:ind w:left="-142" w:right="-123"/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6"/>
                                <w:szCs w:val="10"/>
                              </w:rPr>
                            </w:pPr>
                          </w:p>
                          <w:p w14:paraId="1AE5687C" w14:textId="77777777" w:rsidR="00D4271E" w:rsidRPr="00292529" w:rsidRDefault="00725A83" w:rsidP="00D4271E">
                            <w:pPr>
                              <w:pStyle w:val="TableParagraph"/>
                              <w:ind w:left="-142" w:right="-123"/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</w:pPr>
                            <w:r w:rsidRP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  <w:t>9.00AM – 11.15A</w:t>
                            </w:r>
                            <w:r w:rsidR="00D4271E" w:rsidRP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  <w:t>M</w:t>
                            </w:r>
                          </w:p>
                          <w:p w14:paraId="6DE61DC8" w14:textId="77777777" w:rsidR="00D4271E" w:rsidRPr="00292529" w:rsidRDefault="00D4271E" w:rsidP="00D4271E">
                            <w:pPr>
                              <w:pStyle w:val="TableParagraph"/>
                              <w:ind w:left="-142" w:right="-123"/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16"/>
                                <w:szCs w:val="10"/>
                              </w:rPr>
                            </w:pPr>
                          </w:p>
                          <w:p w14:paraId="30117F76" w14:textId="4DC836C5" w:rsidR="00D4271E" w:rsidRPr="00292529" w:rsidRDefault="00D4271E" w:rsidP="00D4271E">
                            <w:pPr>
                              <w:pStyle w:val="TableParagraph"/>
                              <w:ind w:left="-142" w:right="-123"/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</w:pPr>
                            <w:r w:rsidRP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  <w:t xml:space="preserve">ARRIVE </w:t>
                            </w:r>
                            <w:r w:rsidRP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  <w:u w:val="single"/>
                              </w:rPr>
                              <w:t>AT LEAST</w:t>
                            </w:r>
                            <w:r w:rsidRP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  <w:t xml:space="preserve"> 1</w:t>
                            </w:r>
                            <w:r w:rsid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  <w:t>5</w:t>
                            </w:r>
                            <w:r w:rsidRPr="00292529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  <w:t xml:space="preserve"> MINUTES BEFORE</w:t>
                            </w:r>
                          </w:p>
                          <w:p w14:paraId="2A53AACF" w14:textId="77777777" w:rsidR="00D4271E" w:rsidRPr="00292529" w:rsidRDefault="00D4271E" w:rsidP="00D4271E">
                            <w:pPr>
                              <w:pStyle w:val="TableParagraph"/>
                              <w:ind w:left="-142" w:right="-123"/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DC5865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673806E3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6B6D1764" w14:textId="77777777" w:rsid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  <w:p w14:paraId="53274ADE" w14:textId="77777777" w:rsidR="003A1BA5" w:rsidRP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1" w:type="dxa"/>
            <w:tcBorders>
              <w:bottom w:val="nil"/>
              <w:right w:val="nil"/>
            </w:tcBorders>
          </w:tcPr>
          <w:p w14:paraId="25700416" w14:textId="14AB95DA" w:rsidR="003A1BA5" w:rsidRP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0" w:type="dxa"/>
            <w:tcBorders>
              <w:left w:val="nil"/>
              <w:bottom w:val="nil"/>
              <w:right w:val="nil"/>
            </w:tcBorders>
          </w:tcPr>
          <w:p w14:paraId="555986E0" w14:textId="096D123A" w:rsidR="003A1BA5" w:rsidRP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0" w:type="dxa"/>
            <w:tcBorders>
              <w:left w:val="nil"/>
              <w:bottom w:val="nil"/>
              <w:right w:val="nil"/>
            </w:tcBorders>
          </w:tcPr>
          <w:p w14:paraId="669812C5" w14:textId="78926F62" w:rsidR="003A1BA5" w:rsidRPr="003A1BA5" w:rsidRDefault="00B30D0B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511808" behindDoc="0" locked="0" layoutInCell="1" allowOverlap="1" wp14:anchorId="26B98002" wp14:editId="5149BD4F">
                  <wp:simplePos x="0" y="0"/>
                  <wp:positionH relativeFrom="column">
                    <wp:posOffset>-3911600</wp:posOffset>
                  </wp:positionH>
                  <wp:positionV relativeFrom="paragraph">
                    <wp:posOffset>27939</wp:posOffset>
                  </wp:positionV>
                  <wp:extent cx="6502765" cy="128587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480" cy="129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0" w:type="dxa"/>
            <w:tcBorders>
              <w:left w:val="nil"/>
              <w:bottom w:val="nil"/>
              <w:right w:val="nil"/>
            </w:tcBorders>
          </w:tcPr>
          <w:p w14:paraId="7314EFC6" w14:textId="77777777" w:rsidR="003A1BA5" w:rsidRPr="003A1BA5" w:rsidRDefault="003A1BA5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</w:p>
        </w:tc>
        <w:tc>
          <w:tcPr>
            <w:tcW w:w="3081" w:type="dxa"/>
            <w:tcBorders>
              <w:left w:val="nil"/>
              <w:bottom w:val="nil"/>
              <w:right w:val="nil"/>
            </w:tcBorders>
          </w:tcPr>
          <w:p w14:paraId="053F6177" w14:textId="0CFB1F3D" w:rsidR="003A1BA5" w:rsidRPr="003A1BA5" w:rsidRDefault="004D24A1" w:rsidP="003A1BA5">
            <w:pPr>
              <w:pStyle w:val="BodyText"/>
              <w:rPr>
                <w:rFonts w:ascii="Gill Sans MT" w:hAnsi="Gill Sans MT"/>
                <w:b w:val="0"/>
                <w:i/>
                <w:color w:val="A6A6A6" w:themeColor="background1" w:themeShade="A6"/>
                <w:sz w:val="20"/>
              </w:rPr>
            </w:pPr>
            <w:r w:rsidRPr="00D373C2">
              <w:rPr>
                <w:noProof/>
                <w:lang w:val="en-GB" w:eastAsia="en-GB"/>
              </w:rPr>
              <w:drawing>
                <wp:anchor distT="0" distB="0" distL="114300" distR="114300" simplePos="0" relativeHeight="251897856" behindDoc="1" locked="0" layoutInCell="1" allowOverlap="1" wp14:anchorId="4FF85DF0" wp14:editId="6CA9243E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710565</wp:posOffset>
                  </wp:positionV>
                  <wp:extent cx="594000" cy="594000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791" y="20791"/>
                      <wp:lineTo x="2079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008BBD" w14:textId="0CD01F70" w:rsidR="00CB37C5" w:rsidRDefault="00CB37C5" w:rsidP="00D4271E">
      <w:pPr>
        <w:pStyle w:val="BodyText"/>
        <w:spacing w:before="10"/>
        <w:rPr>
          <w:rFonts w:ascii="Times New Roman"/>
          <w:b w:val="0"/>
          <w:sz w:val="21"/>
        </w:rPr>
      </w:pPr>
    </w:p>
    <w:p w14:paraId="40FDA102" w14:textId="0DC15781" w:rsidR="00584128" w:rsidRDefault="00C62419" w:rsidP="00D4271E">
      <w:pPr>
        <w:pStyle w:val="BodyText"/>
        <w:spacing w:before="10"/>
        <w:rPr>
          <w:rFonts w:ascii="Times New Roman"/>
          <w:b w:val="0"/>
          <w:sz w:val="21"/>
        </w:rPr>
      </w:pPr>
      <w:r w:rsidRPr="00584128">
        <w:rPr>
          <w:noProof/>
          <w:lang w:val="en-GB" w:eastAsia="en-GB"/>
        </w:rPr>
        <w:lastRenderedPageBreak/>
        <w:drawing>
          <wp:anchor distT="0" distB="0" distL="114300" distR="114300" simplePos="0" relativeHeight="251852800" behindDoc="0" locked="0" layoutInCell="1" allowOverlap="1" wp14:anchorId="64CF3ACB" wp14:editId="29E31874">
            <wp:simplePos x="0" y="0"/>
            <wp:positionH relativeFrom="column">
              <wp:posOffset>-467860</wp:posOffset>
            </wp:positionH>
            <wp:positionV relativeFrom="paragraph">
              <wp:posOffset>201086</wp:posOffset>
            </wp:positionV>
            <wp:extent cx="5093335" cy="925830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9"/>
                    <a:stretch/>
                  </pic:blipFill>
                  <pic:spPr bwMode="auto">
                    <a:xfrm>
                      <a:off x="0" y="0"/>
                      <a:ext cx="5093335" cy="925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0F48" w:rsidRPr="00584128">
        <w:rPr>
          <w:noProof/>
          <w:lang w:val="en-GB" w:eastAsia="en-GB"/>
        </w:rPr>
        <w:drawing>
          <wp:anchor distT="0" distB="0" distL="114300" distR="114300" simplePos="0" relativeHeight="251863040" behindDoc="0" locked="0" layoutInCell="1" allowOverlap="1" wp14:anchorId="7DF0604D" wp14:editId="2FEE1624">
            <wp:simplePos x="0" y="0"/>
            <wp:positionH relativeFrom="column">
              <wp:posOffset>4921885</wp:posOffset>
            </wp:positionH>
            <wp:positionV relativeFrom="paragraph">
              <wp:posOffset>-5715</wp:posOffset>
            </wp:positionV>
            <wp:extent cx="8716010" cy="2666999"/>
            <wp:effectExtent l="0" t="0" r="0" b="63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9636" cy="2680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48">
        <w:rPr>
          <w:noProof/>
          <w:lang w:val="en-GB" w:eastAsia="en-GB"/>
        </w:rPr>
        <w:drawing>
          <wp:anchor distT="0" distB="0" distL="114300" distR="114300" simplePos="0" relativeHeight="251848704" behindDoc="0" locked="0" layoutInCell="1" allowOverlap="1" wp14:anchorId="09CB0805" wp14:editId="631A4091">
            <wp:simplePos x="0" y="0"/>
            <wp:positionH relativeFrom="margin">
              <wp:posOffset>4912360</wp:posOffset>
            </wp:positionH>
            <wp:positionV relativeFrom="paragraph">
              <wp:posOffset>2727960</wp:posOffset>
            </wp:positionV>
            <wp:extent cx="8731885" cy="6753225"/>
            <wp:effectExtent l="0" t="0" r="0" b="952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og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348" cy="6762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B6B">
        <w:rPr>
          <w:noProof/>
          <w:lang w:val="en-GB" w:eastAsia="en-GB"/>
        </w:rPr>
        <w:drawing>
          <wp:anchor distT="0" distB="0" distL="114300" distR="114300" simplePos="0" relativeHeight="251854848" behindDoc="0" locked="0" layoutInCell="1" allowOverlap="1" wp14:anchorId="0C915AA7" wp14:editId="23F2D036">
            <wp:simplePos x="0" y="0"/>
            <wp:positionH relativeFrom="column">
              <wp:posOffset>-488842</wp:posOffset>
            </wp:positionH>
            <wp:positionV relativeFrom="paragraph">
              <wp:posOffset>-524138</wp:posOffset>
            </wp:positionV>
            <wp:extent cx="3372928" cy="727736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8" cy="7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128" w:rsidSect="00B30D0B">
      <w:headerReference w:type="default" r:id="rId29"/>
      <w:footerReference w:type="default" r:id="rId30"/>
      <w:pgSz w:w="23811" w:h="16838" w:orient="landscape" w:code="8"/>
      <w:pgMar w:top="1179" w:right="1100" w:bottom="709" w:left="1219" w:header="788" w:footer="7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9B683F" w14:textId="77777777" w:rsidR="00E62434" w:rsidRDefault="00E62434">
      <w:r>
        <w:separator/>
      </w:r>
    </w:p>
  </w:endnote>
  <w:endnote w:type="continuationSeparator" w:id="0">
    <w:p w14:paraId="619C7DA0" w14:textId="77777777" w:rsidR="00E62434" w:rsidRDefault="00E62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M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6F799" w14:textId="77777777" w:rsidR="008215A2" w:rsidRDefault="008215A2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6DE73" w14:textId="77777777" w:rsidR="00E62434" w:rsidRDefault="00E62434">
      <w:r>
        <w:separator/>
      </w:r>
    </w:p>
  </w:footnote>
  <w:footnote w:type="continuationSeparator" w:id="0">
    <w:p w14:paraId="10337542" w14:textId="77777777" w:rsidR="00E62434" w:rsidRDefault="00E62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FB550" w14:textId="1939B934" w:rsidR="008215A2" w:rsidRDefault="00B30D0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868160" behindDoc="1" locked="0" layoutInCell="1" allowOverlap="1" wp14:anchorId="164E580E" wp14:editId="5D268978">
              <wp:simplePos x="0" y="0"/>
              <wp:positionH relativeFrom="margin">
                <wp:posOffset>3365281</wp:posOffset>
              </wp:positionH>
              <wp:positionV relativeFrom="page">
                <wp:posOffset>129080</wp:posOffset>
              </wp:positionV>
              <wp:extent cx="7238359" cy="461042"/>
              <wp:effectExtent l="0" t="0" r="1270" b="1524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8359" cy="4610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A6F3A" w14:textId="77777777" w:rsidR="008215A2" w:rsidRPr="00B30D0B" w:rsidRDefault="00D4271E" w:rsidP="00D4271E">
                          <w:pPr>
                            <w:ind w:left="23"/>
                            <w:jc w:val="center"/>
                            <w:rPr>
                              <w:rFonts w:ascii="Gill Sans MT" w:hAnsi="Gill Sans MT"/>
                              <w:i/>
                              <w:sz w:val="72"/>
                            </w:rPr>
                          </w:pPr>
                          <w:r w:rsidRPr="00B30D0B">
                            <w:rPr>
                              <w:rFonts w:ascii="Gill Sans MT" w:hAnsi="Gill Sans MT"/>
                              <w:i/>
                              <w:sz w:val="72"/>
                            </w:rPr>
                            <w:t xml:space="preserve">YOUR </w:t>
                          </w:r>
                          <w:r w:rsidR="007D5017" w:rsidRPr="00B30D0B">
                            <w:rPr>
                              <w:rFonts w:ascii="Gill Sans MT" w:hAnsi="Gill Sans MT"/>
                              <w:i/>
                              <w:sz w:val="72"/>
                            </w:rPr>
                            <w:t>COUNTDOWN TO SUCCESS!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64E580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265pt;margin-top:10.15pt;width:569.95pt;height:36.3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dZrQIAAKo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" filled="f" stroked="f">
              <v:textbox inset="0,0,0,0">
                <w:txbxContent>
                  <w:p w14:paraId="4F3A6F3A" w14:textId="77777777" w:rsidR="008215A2" w:rsidRPr="00B30D0B" w:rsidRDefault="00D4271E" w:rsidP="00D4271E">
                    <w:pPr>
                      <w:ind w:left="23"/>
                      <w:jc w:val="center"/>
                      <w:rPr>
                        <w:rFonts w:ascii="Gill Sans MT" w:hAnsi="Gill Sans MT"/>
                        <w:i/>
                        <w:sz w:val="72"/>
                      </w:rPr>
                    </w:pPr>
                    <w:r w:rsidRPr="00B30D0B">
                      <w:rPr>
                        <w:rFonts w:ascii="Gill Sans MT" w:hAnsi="Gill Sans MT"/>
                        <w:i/>
                        <w:sz w:val="72"/>
                      </w:rPr>
                      <w:t xml:space="preserve">YOUR </w:t>
                    </w:r>
                    <w:r w:rsidR="007D5017" w:rsidRPr="00B30D0B">
                      <w:rPr>
                        <w:rFonts w:ascii="Gill Sans MT" w:hAnsi="Gill Sans MT"/>
                        <w:i/>
                        <w:sz w:val="72"/>
                      </w:rPr>
                      <w:t>COUNTDOWN TO SUCCESS!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10F68">
      <w:rPr>
        <w:noProof/>
        <w:lang w:val="en-GB" w:eastAsia="en-GB"/>
      </w:rPr>
      <w:drawing>
        <wp:anchor distT="0" distB="0" distL="114300" distR="114300" simplePos="0" relativeHeight="251870208" behindDoc="0" locked="0" layoutInCell="1" allowOverlap="1" wp14:anchorId="4FC47EE0" wp14:editId="2A81538E">
          <wp:simplePos x="0" y="0"/>
          <wp:positionH relativeFrom="margin">
            <wp:align>right</wp:align>
          </wp:positionH>
          <wp:positionV relativeFrom="paragraph">
            <wp:posOffset>-274329</wp:posOffset>
          </wp:positionV>
          <wp:extent cx="459674" cy="448695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674" cy="448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53EC"/>
    <w:multiLevelType w:val="hybridMultilevel"/>
    <w:tmpl w:val="4AA8A1FA"/>
    <w:lvl w:ilvl="0" w:tplc="6854C312">
      <w:start w:val="1"/>
      <w:numFmt w:val="lowerLetter"/>
      <w:lvlText w:val="%1)"/>
      <w:lvlJc w:val="left"/>
      <w:pPr>
        <w:ind w:left="218" w:hanging="36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FC77C25"/>
    <w:multiLevelType w:val="hybridMultilevel"/>
    <w:tmpl w:val="BAE09E4A"/>
    <w:lvl w:ilvl="0" w:tplc="08090017">
      <w:start w:val="1"/>
      <w:numFmt w:val="lowerLetter"/>
      <w:lvlText w:val="%1)"/>
      <w:lvlJc w:val="left"/>
      <w:pPr>
        <w:ind w:left="578" w:hanging="360"/>
      </w:p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2D05563D"/>
    <w:multiLevelType w:val="hybridMultilevel"/>
    <w:tmpl w:val="CD720CB8"/>
    <w:lvl w:ilvl="0" w:tplc="4B08C436">
      <w:start w:val="1"/>
      <w:numFmt w:val="lowerRoman"/>
      <w:lvlText w:val="(%1)"/>
      <w:lvlJc w:val="left"/>
      <w:pPr>
        <w:ind w:left="57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32C26B00"/>
    <w:multiLevelType w:val="hybridMultilevel"/>
    <w:tmpl w:val="5FB41A7C"/>
    <w:lvl w:ilvl="0" w:tplc="08090017">
      <w:start w:val="1"/>
      <w:numFmt w:val="lowerLetter"/>
      <w:lvlText w:val="%1)"/>
      <w:lvlJc w:val="left"/>
      <w:pPr>
        <w:ind w:left="578" w:hanging="360"/>
      </w:p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457447E6"/>
    <w:multiLevelType w:val="hybridMultilevel"/>
    <w:tmpl w:val="A0C08E1C"/>
    <w:lvl w:ilvl="0" w:tplc="08090017">
      <w:start w:val="1"/>
      <w:numFmt w:val="lowerLetter"/>
      <w:lvlText w:val="%1)"/>
      <w:lvlJc w:val="left"/>
      <w:pPr>
        <w:ind w:left="218" w:hanging="360"/>
      </w:pPr>
      <w:rPr>
        <w:rFonts w:hint="default"/>
        <w:color w:val="00AF50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5A5B280C"/>
    <w:multiLevelType w:val="hybridMultilevel"/>
    <w:tmpl w:val="A0C08E1C"/>
    <w:lvl w:ilvl="0" w:tplc="08090017">
      <w:start w:val="1"/>
      <w:numFmt w:val="lowerLetter"/>
      <w:lvlText w:val="%1)"/>
      <w:lvlJc w:val="left"/>
      <w:pPr>
        <w:ind w:left="218" w:hanging="360"/>
      </w:pPr>
      <w:rPr>
        <w:rFonts w:hint="default"/>
        <w:color w:val="00AF50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71B56FC2"/>
    <w:multiLevelType w:val="hybridMultilevel"/>
    <w:tmpl w:val="A0C08E1C"/>
    <w:lvl w:ilvl="0" w:tplc="08090017">
      <w:start w:val="1"/>
      <w:numFmt w:val="lowerLetter"/>
      <w:lvlText w:val="%1)"/>
      <w:lvlJc w:val="left"/>
      <w:pPr>
        <w:ind w:left="218" w:hanging="360"/>
      </w:pPr>
      <w:rPr>
        <w:rFonts w:hint="default"/>
        <w:color w:val="00AF50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72810E22"/>
    <w:multiLevelType w:val="hybridMultilevel"/>
    <w:tmpl w:val="BAE09E4A"/>
    <w:lvl w:ilvl="0" w:tplc="08090017">
      <w:start w:val="1"/>
      <w:numFmt w:val="lowerLetter"/>
      <w:lvlText w:val="%1)"/>
      <w:lvlJc w:val="left"/>
      <w:pPr>
        <w:ind w:left="578" w:hanging="360"/>
      </w:p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753548B9"/>
    <w:multiLevelType w:val="hybridMultilevel"/>
    <w:tmpl w:val="A94068E4"/>
    <w:lvl w:ilvl="0" w:tplc="9E9C6400">
      <w:start w:val="1"/>
      <w:numFmt w:val="lowerLetter"/>
      <w:lvlText w:val="%1)"/>
      <w:lvlJc w:val="left"/>
      <w:pPr>
        <w:ind w:left="218" w:hanging="360"/>
      </w:pPr>
      <w:rPr>
        <w:rFonts w:hint="default"/>
        <w:b w:val="0"/>
        <w:color w:val="F79646" w:themeColor="accent6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79187327"/>
    <w:multiLevelType w:val="hybridMultilevel"/>
    <w:tmpl w:val="F034BB24"/>
    <w:lvl w:ilvl="0" w:tplc="08090017">
      <w:start w:val="1"/>
      <w:numFmt w:val="lowerLetter"/>
      <w:lvlText w:val="%1)"/>
      <w:lvlJc w:val="left"/>
      <w:pPr>
        <w:ind w:left="578" w:hanging="360"/>
      </w:p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7EB370FD"/>
    <w:multiLevelType w:val="hybridMultilevel"/>
    <w:tmpl w:val="DEE0ED02"/>
    <w:lvl w:ilvl="0" w:tplc="08090017">
      <w:start w:val="1"/>
      <w:numFmt w:val="lowerLetter"/>
      <w:lvlText w:val="%1)"/>
      <w:lvlJc w:val="left"/>
      <w:pPr>
        <w:ind w:left="578" w:hanging="360"/>
      </w:p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9"/>
  </w:num>
  <w:num w:numId="8">
    <w:abstractNumId w:val="10"/>
  </w:num>
  <w:num w:numId="9">
    <w:abstractNumId w:val="1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5A2"/>
    <w:rsid w:val="00074317"/>
    <w:rsid w:val="000C184D"/>
    <w:rsid w:val="000C71ED"/>
    <w:rsid w:val="000D2C92"/>
    <w:rsid w:val="000E2BC9"/>
    <w:rsid w:val="000F1A30"/>
    <w:rsid w:val="00115EE1"/>
    <w:rsid w:val="001351E8"/>
    <w:rsid w:val="00151DBF"/>
    <w:rsid w:val="001533E9"/>
    <w:rsid w:val="001C5157"/>
    <w:rsid w:val="001C7F52"/>
    <w:rsid w:val="00214732"/>
    <w:rsid w:val="00251764"/>
    <w:rsid w:val="00261E54"/>
    <w:rsid w:val="00292529"/>
    <w:rsid w:val="002C6ABD"/>
    <w:rsid w:val="003A1BA5"/>
    <w:rsid w:val="003B2355"/>
    <w:rsid w:val="003D712D"/>
    <w:rsid w:val="003E16CD"/>
    <w:rsid w:val="003E5E43"/>
    <w:rsid w:val="004075AF"/>
    <w:rsid w:val="0046114A"/>
    <w:rsid w:val="0046500F"/>
    <w:rsid w:val="004D24A1"/>
    <w:rsid w:val="005006ED"/>
    <w:rsid w:val="0050603D"/>
    <w:rsid w:val="0057432E"/>
    <w:rsid w:val="00584128"/>
    <w:rsid w:val="005C42BE"/>
    <w:rsid w:val="005C54CD"/>
    <w:rsid w:val="005F4E04"/>
    <w:rsid w:val="0060696B"/>
    <w:rsid w:val="00614F9D"/>
    <w:rsid w:val="00634C99"/>
    <w:rsid w:val="0063592A"/>
    <w:rsid w:val="006420B8"/>
    <w:rsid w:val="0064562C"/>
    <w:rsid w:val="00662DFC"/>
    <w:rsid w:val="006C02B6"/>
    <w:rsid w:val="006E04EA"/>
    <w:rsid w:val="006F3735"/>
    <w:rsid w:val="00707866"/>
    <w:rsid w:val="00725A83"/>
    <w:rsid w:val="00762AE9"/>
    <w:rsid w:val="007D5017"/>
    <w:rsid w:val="007F676D"/>
    <w:rsid w:val="00801F0A"/>
    <w:rsid w:val="0081097D"/>
    <w:rsid w:val="008215A2"/>
    <w:rsid w:val="00843E9A"/>
    <w:rsid w:val="008D1935"/>
    <w:rsid w:val="00910F68"/>
    <w:rsid w:val="00983C30"/>
    <w:rsid w:val="009E2788"/>
    <w:rsid w:val="00A460F1"/>
    <w:rsid w:val="00A6185A"/>
    <w:rsid w:val="00AC7B6B"/>
    <w:rsid w:val="00AF6D7C"/>
    <w:rsid w:val="00B30D0B"/>
    <w:rsid w:val="00B56CE6"/>
    <w:rsid w:val="00B969B2"/>
    <w:rsid w:val="00C07AB8"/>
    <w:rsid w:val="00C26666"/>
    <w:rsid w:val="00C4473F"/>
    <w:rsid w:val="00C62419"/>
    <w:rsid w:val="00C7538F"/>
    <w:rsid w:val="00C92C3F"/>
    <w:rsid w:val="00C95FCA"/>
    <w:rsid w:val="00CB37C5"/>
    <w:rsid w:val="00CB6CC4"/>
    <w:rsid w:val="00CE7B6C"/>
    <w:rsid w:val="00CF2F9F"/>
    <w:rsid w:val="00D32728"/>
    <w:rsid w:val="00D4271E"/>
    <w:rsid w:val="00D76F6D"/>
    <w:rsid w:val="00D9082B"/>
    <w:rsid w:val="00E022D3"/>
    <w:rsid w:val="00E04DCC"/>
    <w:rsid w:val="00E17AE5"/>
    <w:rsid w:val="00E21964"/>
    <w:rsid w:val="00E62434"/>
    <w:rsid w:val="00E640BF"/>
    <w:rsid w:val="00E87484"/>
    <w:rsid w:val="00EA56AE"/>
    <w:rsid w:val="00EA5ECF"/>
    <w:rsid w:val="00EA70E7"/>
    <w:rsid w:val="00EF50A9"/>
    <w:rsid w:val="00F06D84"/>
    <w:rsid w:val="00F60737"/>
    <w:rsid w:val="00FB511B"/>
    <w:rsid w:val="00FD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AFA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A1B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BA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A1B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BA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3A1B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rsid w:val="003A1BA5"/>
    <w:rPr>
      <w:rFonts w:ascii="Calibri" w:eastAsia="Calibri" w:hAnsi="Calibri" w:cs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CA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A1B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BA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A1B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BA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3A1B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rsid w:val="003A1BA5"/>
    <w:rPr>
      <w:rFonts w:ascii="Calibri" w:eastAsia="Calibri" w:hAnsi="Calibri" w:cs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C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D0D82EC4</Template>
  <TotalTime>223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City Council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smbCarlsonLa</dc:creator>
  <cp:keywords/>
  <dc:description/>
  <cp:lastModifiedBy>Mr Mawhirt</cp:lastModifiedBy>
  <cp:revision>20</cp:revision>
  <cp:lastPrinted>2018-03-21T09:55:00Z</cp:lastPrinted>
  <dcterms:created xsi:type="dcterms:W3CDTF">2018-03-16T11:27:00Z</dcterms:created>
  <dcterms:modified xsi:type="dcterms:W3CDTF">2018-09-06T13:13:00Z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2018-03-12T00:00:00Z</vt:filetime>
  </property>
</Properties>
</file>